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57F831" w14:textId="4C841241" w:rsidR="001710A1" w:rsidRDefault="001710A1">
      <w:pPr>
        <w:pStyle w:val="Header"/>
        <w:jc w:val="center"/>
        <w:rPr>
          <w:noProof/>
        </w:rPr>
      </w:pPr>
      <w:r w:rsidRPr="002E76D4">
        <w:rPr>
          <w:noProof/>
        </w:rPr>
        <w:drawing>
          <wp:inline distT="0" distB="0" distL="0" distR="0" wp14:anchorId="3FBFCA35" wp14:editId="7C61BC5C">
            <wp:extent cx="642620" cy="721995"/>
            <wp:effectExtent l="0" t="0" r="0" b="0"/>
            <wp:docPr id="1" name="Picture 1" descr="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7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5A00D" w14:textId="7EF475CB" w:rsidR="00E122B8" w:rsidRDefault="00E122B8">
      <w:pPr>
        <w:pStyle w:val="Header"/>
        <w:jc w:val="center"/>
        <w:rPr>
          <w:b/>
          <w:sz w:val="28"/>
        </w:rPr>
      </w:pPr>
      <w:r>
        <w:rPr>
          <w:b/>
          <w:sz w:val="28"/>
        </w:rPr>
        <w:t>KAIŠIADORIŲ RAJONO SAVIVALDYBĖS TARYBA</w:t>
      </w:r>
    </w:p>
    <w:p w14:paraId="3EFA1EC4" w14:textId="77777777" w:rsidR="00E122B8" w:rsidRDefault="00E122B8">
      <w:pPr>
        <w:pStyle w:val="Header"/>
        <w:jc w:val="center"/>
        <w:rPr>
          <w:b/>
          <w:sz w:val="28"/>
        </w:rPr>
      </w:pPr>
    </w:p>
    <w:p w14:paraId="1C7B0B6A" w14:textId="77777777" w:rsidR="00E122B8" w:rsidRDefault="00E122B8">
      <w:pPr>
        <w:jc w:val="center"/>
        <w:rPr>
          <w:b/>
          <w:bCs/>
        </w:rPr>
      </w:pPr>
      <w:r>
        <w:rPr>
          <w:b/>
          <w:bCs/>
        </w:rPr>
        <w:t>SPRENDIMAS</w:t>
      </w:r>
    </w:p>
    <w:p w14:paraId="37719C8D" w14:textId="77777777" w:rsidR="00E122B8" w:rsidRPr="00A56C03" w:rsidRDefault="00E122B8" w:rsidP="00CD6D92">
      <w:pPr>
        <w:jc w:val="center"/>
        <w:rPr>
          <w:b/>
        </w:rPr>
      </w:pPr>
      <w:bookmarkStart w:id="0" w:name="_Hlk43198807"/>
      <w:r w:rsidRPr="00A56C03">
        <w:rPr>
          <w:b/>
          <w:bCs/>
        </w:rPr>
        <w:t xml:space="preserve">DĖL </w:t>
      </w:r>
      <w:r w:rsidR="00587CB7" w:rsidRPr="00A56C03">
        <w:rPr>
          <w:b/>
        </w:rPr>
        <w:t>KAIŠIADORIŲ RAJONO SAVIVALDYBĖS VISUOMENĖS SVEIKATOS RĖMIMO SPECIALIOSIOS PROGRAMOS</w:t>
      </w:r>
      <w:r w:rsidR="00003BF3" w:rsidRPr="00A56C03">
        <w:rPr>
          <w:b/>
        </w:rPr>
        <w:t xml:space="preserve"> </w:t>
      </w:r>
      <w:r w:rsidR="00B34394" w:rsidRPr="00A56C03">
        <w:rPr>
          <w:b/>
        </w:rPr>
        <w:t xml:space="preserve"> 202</w:t>
      </w:r>
      <w:r w:rsidR="00A643E8">
        <w:rPr>
          <w:b/>
        </w:rPr>
        <w:t>5</w:t>
      </w:r>
      <w:r w:rsidR="00B34394" w:rsidRPr="00A56C03">
        <w:rPr>
          <w:b/>
        </w:rPr>
        <w:t xml:space="preserve"> MET</w:t>
      </w:r>
      <w:r w:rsidR="00176AC9">
        <w:rPr>
          <w:b/>
        </w:rPr>
        <w:t>Ų</w:t>
      </w:r>
      <w:r w:rsidR="00B34394" w:rsidRPr="00A56C03">
        <w:rPr>
          <w:b/>
        </w:rPr>
        <w:t xml:space="preserve"> </w:t>
      </w:r>
      <w:bookmarkEnd w:id="0"/>
      <w:r w:rsidR="00B34394" w:rsidRPr="00A56C03">
        <w:rPr>
          <w:b/>
        </w:rPr>
        <w:t xml:space="preserve"> PAJAMŲ IR IŠLAIDŲ PLANO PATVIRTINIMO</w:t>
      </w:r>
    </w:p>
    <w:p w14:paraId="1C8FAC29" w14:textId="77777777" w:rsidR="00B34394" w:rsidRDefault="00B34394" w:rsidP="00BC7A54">
      <w:pPr>
        <w:jc w:val="center"/>
      </w:pPr>
    </w:p>
    <w:p w14:paraId="4ECC59B1" w14:textId="0059D6F2" w:rsidR="00E122B8" w:rsidRDefault="00E122B8" w:rsidP="00BC7A54">
      <w:pPr>
        <w:jc w:val="center"/>
      </w:pPr>
      <w:r>
        <w:t>20</w:t>
      </w:r>
      <w:r w:rsidR="003C7757">
        <w:t>2</w:t>
      </w:r>
      <w:r w:rsidR="00A643E8">
        <w:t>5</w:t>
      </w:r>
      <w:r>
        <w:t xml:space="preserve"> m.</w:t>
      </w:r>
      <w:r w:rsidR="003C7757">
        <w:t xml:space="preserve"> </w:t>
      </w:r>
      <w:r w:rsidR="00AA0E90">
        <w:t>balandžio</w:t>
      </w:r>
      <w:r w:rsidR="00882DC5">
        <w:t xml:space="preserve"> </w:t>
      </w:r>
      <w:r w:rsidR="001710A1">
        <w:t>24</w:t>
      </w:r>
      <w:r>
        <w:t xml:space="preserve"> d. Nr. V1</w:t>
      </w:r>
      <w:r w:rsidR="004B35C5">
        <w:t>7</w:t>
      </w:r>
      <w:r w:rsidR="001710A1">
        <w:t>E</w:t>
      </w:r>
      <w:r>
        <w:t>-</w:t>
      </w:r>
      <w:r w:rsidR="00DE5326">
        <w:t>112</w:t>
      </w:r>
    </w:p>
    <w:p w14:paraId="1099A901" w14:textId="77777777" w:rsidR="00E122B8" w:rsidRDefault="00E122B8" w:rsidP="002565D0">
      <w:pPr>
        <w:jc w:val="center"/>
      </w:pPr>
      <w:r>
        <w:t>Kaišiadorys</w:t>
      </w:r>
    </w:p>
    <w:p w14:paraId="71F54CB3" w14:textId="77777777" w:rsidR="002565D0" w:rsidRPr="002565D0" w:rsidRDefault="002565D0" w:rsidP="002565D0">
      <w:pPr>
        <w:jc w:val="center"/>
      </w:pPr>
    </w:p>
    <w:p w14:paraId="6A8C57DA" w14:textId="0CF0B495" w:rsidR="008222A5" w:rsidRDefault="00E122B8" w:rsidP="00CD526C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</w:pPr>
      <w:r>
        <w:t xml:space="preserve">Vadovaudamasi Lietuvos Respublikos vietos savivaldos įstatymo </w:t>
      </w:r>
      <w:r w:rsidR="00C776B6">
        <w:t>6</w:t>
      </w:r>
      <w:r>
        <w:t xml:space="preserve"> straipsnio </w:t>
      </w:r>
      <w:r w:rsidR="00C776B6">
        <w:t>18</w:t>
      </w:r>
      <w:r>
        <w:t xml:space="preserve"> punktu, </w:t>
      </w:r>
      <w:r w:rsidR="00C776B6">
        <w:t xml:space="preserve">15 straipsnio 4 </w:t>
      </w:r>
      <w:r w:rsidR="00C6789A">
        <w:t>dalimi</w:t>
      </w:r>
      <w:r w:rsidR="00C776B6">
        <w:t xml:space="preserve">, </w:t>
      </w:r>
      <w:r>
        <w:t xml:space="preserve">Lietuvos Respublikos sveikatos sistemos įstatymo 63 straipsnio 5 punktu </w:t>
      </w:r>
      <w:r w:rsidR="00D95505">
        <w:t xml:space="preserve">ir atsižvelgdama į </w:t>
      </w:r>
      <w:r w:rsidR="009477AF">
        <w:rPr>
          <w:lang w:eastAsia="ar-SA"/>
        </w:rPr>
        <w:t xml:space="preserve">Kaišiadorių rajono savivaldybės 2023 metų visuomenės sveikatos stebėsenos ataskaitą, patvirtintą Kaišiadorių rajono savivaldybės tarybos 2025 m. sausio 30 d. sprendimu </w:t>
      </w:r>
      <w:bookmarkStart w:id="1" w:name="n_0"/>
      <w:bookmarkStart w:id="2" w:name="_Hlk71623915"/>
      <w:r w:rsidR="00CD526C" w:rsidRPr="007526DD">
        <w:rPr>
          <w:lang w:eastAsia="ar-SA"/>
        </w:rPr>
        <w:t xml:space="preserve">Nr. V17E-15 </w:t>
      </w:r>
      <w:bookmarkEnd w:id="1"/>
      <w:r w:rsidR="009477AF">
        <w:rPr>
          <w:lang w:eastAsia="ar-SA"/>
        </w:rPr>
        <w:t>,,Dėl Kaišiadorių rajono savivaldybės 2023 metų visuomenės sveikatos stebėsenos ataskaitos patvirtinimo</w:t>
      </w:r>
      <w:bookmarkEnd w:id="2"/>
      <w:r w:rsidR="009E1601">
        <w:rPr>
          <w:lang w:eastAsia="ar-SA"/>
        </w:rPr>
        <w:t>“</w:t>
      </w:r>
      <w:r w:rsidR="009477AF">
        <w:rPr>
          <w:lang w:eastAsia="ar-SA"/>
        </w:rPr>
        <w:t xml:space="preserve">, </w:t>
      </w:r>
      <w:r w:rsidR="00D95505">
        <w:t xml:space="preserve">Kaišiadorių </w:t>
      </w:r>
      <w:r w:rsidR="008C0007">
        <w:t>rajono savivaldybės bendruomenės sveikatos tarybos 202</w:t>
      </w:r>
      <w:r w:rsidR="00A643E8">
        <w:t>5</w:t>
      </w:r>
      <w:r w:rsidR="008C0007">
        <w:t xml:space="preserve"> m.</w:t>
      </w:r>
      <w:r w:rsidR="00A643E8">
        <w:t xml:space="preserve"> vasario </w:t>
      </w:r>
      <w:r w:rsidR="008C0007">
        <w:t xml:space="preserve"> </w:t>
      </w:r>
      <w:r w:rsidR="00E47929">
        <w:t xml:space="preserve">4 </w:t>
      </w:r>
      <w:r w:rsidR="008C0007">
        <w:t>d. protokolą Nr. BST</w:t>
      </w:r>
      <w:r w:rsidR="00683D50">
        <w:t>-01</w:t>
      </w:r>
      <w:r w:rsidR="002F5A99">
        <w:t xml:space="preserve"> bei Kaišiadorių rajono savivaldybės asmenų su negalia gerovės tarybos 2025 m. sausio 14 d. posėdžio protokolo Nr. 1</w:t>
      </w:r>
      <w:r w:rsidR="008222A5">
        <w:t xml:space="preserve"> </w:t>
      </w:r>
      <w:r w:rsidR="008222A5" w:rsidRPr="008222A5">
        <w:rPr>
          <w:lang w:val="lt-LT"/>
        </w:rPr>
        <w:t>nutarimą</w:t>
      </w:r>
      <w:r w:rsidR="002F5A99">
        <w:t xml:space="preserve"> </w:t>
      </w:r>
      <w:r w:rsidR="008222A5">
        <w:t xml:space="preserve">ir </w:t>
      </w:r>
      <w:r w:rsidR="008222A5" w:rsidRPr="008222A5">
        <w:rPr>
          <w:bCs/>
          <w:bdr w:val="none" w:sz="0" w:space="0" w:color="auto" w:frame="1"/>
          <w:lang w:val="lt-LT"/>
        </w:rPr>
        <w:t xml:space="preserve">Kaišiadorių rajono savivaldybės savižudybių prevencijos ir psichologinių krizių valdymo darbo grupės </w:t>
      </w:r>
      <w:r w:rsidR="008222A5" w:rsidRPr="008222A5">
        <w:rPr>
          <w:bdr w:val="none" w:sz="0" w:space="0" w:color="auto" w:frame="1"/>
          <w:lang w:val="lt-LT"/>
        </w:rPr>
        <w:t>2025</w:t>
      </w:r>
      <w:r w:rsidR="008222A5">
        <w:rPr>
          <w:bdr w:val="none" w:sz="0" w:space="0" w:color="auto" w:frame="1"/>
          <w:lang w:val="lt-LT"/>
        </w:rPr>
        <w:t xml:space="preserve"> m. vasario </w:t>
      </w:r>
      <w:r w:rsidR="008222A5" w:rsidRPr="008222A5">
        <w:rPr>
          <w:bdr w:val="none" w:sz="0" w:space="0" w:color="auto" w:frame="1"/>
          <w:lang w:val="lt-LT"/>
        </w:rPr>
        <w:t>27</w:t>
      </w:r>
      <w:r w:rsidR="008222A5">
        <w:rPr>
          <w:bdr w:val="none" w:sz="0" w:space="0" w:color="auto" w:frame="1"/>
          <w:lang w:val="lt-LT"/>
        </w:rPr>
        <w:t xml:space="preserve"> d.</w:t>
      </w:r>
      <w:r w:rsidR="008222A5" w:rsidRPr="008222A5">
        <w:rPr>
          <w:bdr w:val="none" w:sz="0" w:space="0" w:color="auto" w:frame="1"/>
          <w:lang w:val="lt-LT"/>
        </w:rPr>
        <w:t xml:space="preserve"> </w:t>
      </w:r>
      <w:r w:rsidR="008222A5" w:rsidRPr="008222A5">
        <w:rPr>
          <w:bCs/>
          <w:bdr w:val="none" w:sz="0" w:space="0" w:color="auto" w:frame="1"/>
          <w:lang w:val="lt-LT"/>
        </w:rPr>
        <w:t xml:space="preserve">posėdžio protokolo </w:t>
      </w:r>
      <w:r w:rsidR="008222A5" w:rsidRPr="008222A5">
        <w:rPr>
          <w:bdr w:val="none" w:sz="0" w:space="0" w:color="auto" w:frame="1"/>
          <w:lang w:val="lt-LT"/>
        </w:rPr>
        <w:t xml:space="preserve"> Nr. V7- 432</w:t>
      </w:r>
      <w:r w:rsidR="008222A5">
        <w:rPr>
          <w:bdr w:val="none" w:sz="0" w:space="0" w:color="auto" w:frame="1"/>
          <w:lang w:val="lt-LT"/>
        </w:rPr>
        <w:t xml:space="preserve"> </w:t>
      </w:r>
      <w:r w:rsidR="002F5A99" w:rsidRPr="008222A5">
        <w:rPr>
          <w:lang w:val="lt-LT"/>
        </w:rPr>
        <w:t>nutarimą,</w:t>
      </w:r>
      <w:r w:rsidR="00F634F2">
        <w:t xml:space="preserve"> </w:t>
      </w:r>
    </w:p>
    <w:p w14:paraId="25132488" w14:textId="08441743" w:rsidR="00683D50" w:rsidRPr="004E4E9A" w:rsidRDefault="00E122B8" w:rsidP="00CD526C">
      <w:pPr>
        <w:pStyle w:val="NormalWeb"/>
        <w:shd w:val="clear" w:color="auto" w:fill="FFFFFF"/>
        <w:spacing w:before="0" w:beforeAutospacing="0" w:after="0" w:afterAutospacing="0" w:line="360" w:lineRule="auto"/>
        <w:ind w:firstLine="1134"/>
        <w:jc w:val="both"/>
        <w:rPr>
          <w:bdr w:val="none" w:sz="0" w:space="0" w:color="auto" w:frame="1"/>
          <w:lang w:val="lt-LT"/>
        </w:rPr>
      </w:pPr>
      <w:r w:rsidRPr="004E4E9A">
        <w:rPr>
          <w:lang w:val="lt-LT"/>
        </w:rPr>
        <w:t xml:space="preserve">Kaišiadorių  rajono  </w:t>
      </w:r>
      <w:r w:rsidR="00C776B6" w:rsidRPr="004E4E9A">
        <w:rPr>
          <w:lang w:val="lt-LT"/>
        </w:rPr>
        <w:t xml:space="preserve"> </w:t>
      </w:r>
      <w:r w:rsidRPr="004E4E9A">
        <w:rPr>
          <w:lang w:val="lt-LT"/>
        </w:rPr>
        <w:t xml:space="preserve">savivaldybės </w:t>
      </w:r>
      <w:r w:rsidR="00C776B6" w:rsidRPr="004E4E9A">
        <w:rPr>
          <w:lang w:val="lt-LT"/>
        </w:rPr>
        <w:t xml:space="preserve"> </w:t>
      </w:r>
      <w:r w:rsidRPr="004E4E9A">
        <w:rPr>
          <w:lang w:val="lt-LT"/>
        </w:rPr>
        <w:t>taryba</w:t>
      </w:r>
      <w:r w:rsidR="001D687A" w:rsidRPr="004E4E9A">
        <w:rPr>
          <w:lang w:val="lt-LT"/>
        </w:rPr>
        <w:t xml:space="preserve"> </w:t>
      </w:r>
      <w:r w:rsidR="00C776B6" w:rsidRPr="00CD526C">
        <w:rPr>
          <w:spacing w:val="60"/>
          <w:lang w:val="lt-LT"/>
        </w:rPr>
        <w:t>n</w:t>
      </w:r>
      <w:r w:rsidRPr="00CD526C">
        <w:rPr>
          <w:spacing w:val="60"/>
          <w:lang w:val="lt-LT"/>
        </w:rPr>
        <w:t>usprendži</w:t>
      </w:r>
      <w:r w:rsidRPr="00CD526C">
        <w:rPr>
          <w:spacing w:val="20"/>
          <w:lang w:val="lt-LT"/>
        </w:rPr>
        <w:t>a</w:t>
      </w:r>
      <w:r w:rsidR="00A643E8" w:rsidRPr="00CD526C">
        <w:rPr>
          <w:spacing w:val="20"/>
          <w:lang w:val="lt-LT"/>
        </w:rPr>
        <w:t>:</w:t>
      </w:r>
      <w:r w:rsidR="00A643E8" w:rsidRPr="004E4E9A">
        <w:rPr>
          <w:lang w:val="lt-LT"/>
        </w:rPr>
        <w:t xml:space="preserve"> </w:t>
      </w:r>
    </w:p>
    <w:p w14:paraId="7CB72A60" w14:textId="22A03F7B" w:rsidR="00E122B8" w:rsidRDefault="009E1601" w:rsidP="00717BF5">
      <w:pPr>
        <w:numPr>
          <w:ilvl w:val="0"/>
          <w:numId w:val="24"/>
        </w:numPr>
        <w:suppressAutoHyphens/>
        <w:spacing w:line="360" w:lineRule="auto"/>
        <w:ind w:left="0" w:firstLine="1134"/>
        <w:jc w:val="both"/>
        <w:rPr>
          <w:lang w:eastAsia="ar-SA"/>
        </w:rPr>
      </w:pPr>
      <w:r>
        <w:t>P</w:t>
      </w:r>
      <w:r w:rsidR="00E122B8">
        <w:t xml:space="preserve">atvirtinti </w:t>
      </w:r>
      <w:r w:rsidR="00B34394" w:rsidRPr="00CD526C">
        <w:rPr>
          <w:bCs/>
        </w:rPr>
        <w:t xml:space="preserve">Kaišiadorių rajono savivaldybės visuomenės sveikatos </w:t>
      </w:r>
      <w:r w:rsidR="00EF3630" w:rsidRPr="00CD526C">
        <w:rPr>
          <w:bCs/>
        </w:rPr>
        <w:t xml:space="preserve">rėmimo </w:t>
      </w:r>
      <w:r w:rsidR="00E8315D" w:rsidRPr="00CD526C">
        <w:rPr>
          <w:bCs/>
        </w:rPr>
        <w:t xml:space="preserve">specialiosios programos </w:t>
      </w:r>
      <w:r w:rsidR="00B34394" w:rsidRPr="00CD526C">
        <w:rPr>
          <w:bCs/>
        </w:rPr>
        <w:t>202</w:t>
      </w:r>
      <w:r w:rsidR="00A643E8" w:rsidRPr="00CD526C">
        <w:rPr>
          <w:bCs/>
        </w:rPr>
        <w:t>5</w:t>
      </w:r>
      <w:r w:rsidR="00B34394" w:rsidRPr="00CD526C">
        <w:rPr>
          <w:bCs/>
        </w:rPr>
        <w:t xml:space="preserve"> metų  pajamų ir išlaidų planą </w:t>
      </w:r>
      <w:r w:rsidR="00E122B8">
        <w:t>(pridedama).</w:t>
      </w:r>
    </w:p>
    <w:p w14:paraId="02278F30" w14:textId="6BDDECA7" w:rsidR="00683D50" w:rsidRPr="00A643E8" w:rsidRDefault="009E1601" w:rsidP="008177BD">
      <w:pPr>
        <w:numPr>
          <w:ilvl w:val="0"/>
          <w:numId w:val="24"/>
        </w:numPr>
        <w:suppressAutoHyphens/>
        <w:spacing w:line="360" w:lineRule="auto"/>
        <w:ind w:left="0" w:firstLine="1134"/>
        <w:jc w:val="both"/>
        <w:rPr>
          <w:lang w:eastAsia="ar-SA"/>
        </w:rPr>
      </w:pPr>
      <w:r>
        <w:rPr>
          <w:lang w:eastAsia="ar-SA"/>
        </w:rPr>
        <w:t>P</w:t>
      </w:r>
      <w:r w:rsidR="00683D50">
        <w:rPr>
          <w:lang w:eastAsia="ar-SA"/>
        </w:rPr>
        <w:t xml:space="preserve">atvirtinti </w:t>
      </w:r>
      <w:r w:rsidR="00C2680A">
        <w:rPr>
          <w:lang w:eastAsia="ar-SA"/>
        </w:rPr>
        <w:t xml:space="preserve"> </w:t>
      </w:r>
      <w:r w:rsidR="00683D50">
        <w:rPr>
          <w:lang w:eastAsia="ar-SA"/>
        </w:rPr>
        <w:t xml:space="preserve">Kaišiadorių </w:t>
      </w:r>
      <w:r w:rsidR="00C2680A">
        <w:rPr>
          <w:lang w:eastAsia="ar-SA"/>
        </w:rPr>
        <w:t xml:space="preserve"> </w:t>
      </w:r>
      <w:r w:rsidR="00683D50">
        <w:rPr>
          <w:lang w:eastAsia="ar-SA"/>
        </w:rPr>
        <w:t xml:space="preserve">rajono </w:t>
      </w:r>
      <w:r w:rsidR="00C2680A">
        <w:rPr>
          <w:lang w:eastAsia="ar-SA"/>
        </w:rPr>
        <w:t xml:space="preserve"> </w:t>
      </w:r>
      <w:r w:rsidR="00683D50">
        <w:rPr>
          <w:lang w:eastAsia="ar-SA"/>
        </w:rPr>
        <w:t>savivaldybės</w:t>
      </w:r>
      <w:r w:rsidR="00C2680A">
        <w:rPr>
          <w:lang w:eastAsia="ar-SA"/>
        </w:rPr>
        <w:t xml:space="preserve"> </w:t>
      </w:r>
      <w:r w:rsidR="00683D50">
        <w:rPr>
          <w:lang w:eastAsia="ar-SA"/>
        </w:rPr>
        <w:t xml:space="preserve"> 2025 m. </w:t>
      </w:r>
      <w:r w:rsidR="00C2680A">
        <w:rPr>
          <w:lang w:eastAsia="ar-SA"/>
        </w:rPr>
        <w:t xml:space="preserve"> </w:t>
      </w:r>
      <w:r w:rsidR="00683D50">
        <w:rPr>
          <w:lang w:eastAsia="ar-SA"/>
        </w:rPr>
        <w:t>visuomenės</w:t>
      </w:r>
      <w:r w:rsidR="00C2680A">
        <w:rPr>
          <w:lang w:eastAsia="ar-SA"/>
        </w:rPr>
        <w:t xml:space="preserve"> </w:t>
      </w:r>
      <w:r w:rsidR="00683D50">
        <w:rPr>
          <w:lang w:eastAsia="ar-SA"/>
        </w:rPr>
        <w:t xml:space="preserve"> sveikatos</w:t>
      </w:r>
      <w:r w:rsidR="00C2680A">
        <w:rPr>
          <w:lang w:eastAsia="ar-SA"/>
        </w:rPr>
        <w:t xml:space="preserve"> </w:t>
      </w:r>
      <w:r w:rsidR="00683D50">
        <w:rPr>
          <w:lang w:eastAsia="ar-SA"/>
        </w:rPr>
        <w:t xml:space="preserve"> rėmimo</w:t>
      </w:r>
      <w:r w:rsidR="001710A1">
        <w:rPr>
          <w:lang w:eastAsia="ar-SA"/>
        </w:rPr>
        <w:t xml:space="preserve"> </w:t>
      </w:r>
      <w:r w:rsidR="00683D50">
        <w:rPr>
          <w:lang w:eastAsia="ar-SA"/>
        </w:rPr>
        <w:t>specialiosios programos priemonių tvarkos aprašą (pridedama)</w:t>
      </w:r>
      <w:r>
        <w:rPr>
          <w:lang w:eastAsia="ar-SA"/>
        </w:rPr>
        <w:t>.</w:t>
      </w:r>
    </w:p>
    <w:p w14:paraId="2B7405ED" w14:textId="77777777" w:rsidR="001710A1" w:rsidRDefault="001710A1" w:rsidP="001B1A39">
      <w:pPr>
        <w:jc w:val="both"/>
      </w:pPr>
    </w:p>
    <w:p w14:paraId="5572D653" w14:textId="3720B06C" w:rsidR="004B35C5" w:rsidRDefault="00CD526C" w:rsidP="00CD526C">
      <w:pPr>
        <w:tabs>
          <w:tab w:val="right" w:pos="9638"/>
        </w:tabs>
      </w:pPr>
      <w:r>
        <w:t>Savivaldybės meras</w:t>
      </w:r>
      <w:r>
        <w:tab/>
        <w:t>Šarūnas Čėsna</w:t>
      </w:r>
    </w:p>
    <w:p w14:paraId="23247010" w14:textId="77777777" w:rsidR="00E17B04" w:rsidRDefault="00E17B04" w:rsidP="001B1A39">
      <w:pPr>
        <w:jc w:val="both"/>
      </w:pPr>
    </w:p>
    <w:p w14:paraId="7AE5E99A" w14:textId="77777777" w:rsidR="00CD526C" w:rsidRDefault="00CD526C">
      <w:r>
        <w:br w:type="page"/>
      </w:r>
    </w:p>
    <w:p w14:paraId="525D7C7A" w14:textId="7C1CE0B8" w:rsidR="00B74556" w:rsidRDefault="00B74556" w:rsidP="004B35C5">
      <w:pPr>
        <w:ind w:left="4464" w:firstLine="720"/>
        <w:jc w:val="both"/>
        <w:rPr>
          <w:color w:val="000000"/>
        </w:rPr>
      </w:pPr>
      <w:r>
        <w:rPr>
          <w:color w:val="000000"/>
        </w:rPr>
        <w:lastRenderedPageBreak/>
        <w:t>PATVIRTINTA</w:t>
      </w:r>
    </w:p>
    <w:p w14:paraId="677D39EC" w14:textId="77777777" w:rsidR="004B35C5" w:rsidRDefault="003E7F54" w:rsidP="00F61AA3">
      <w:pPr>
        <w:ind w:left="5184"/>
        <w:jc w:val="both"/>
        <w:rPr>
          <w:color w:val="000000"/>
        </w:rPr>
      </w:pPr>
      <w:r w:rsidRPr="004660B3">
        <w:rPr>
          <w:color w:val="000000"/>
        </w:rPr>
        <w:t>Kaiš</w:t>
      </w:r>
      <w:r w:rsidR="00F61AA3" w:rsidRPr="004660B3">
        <w:rPr>
          <w:color w:val="000000"/>
        </w:rPr>
        <w:t xml:space="preserve">iadorių rajono savivaldybės tarybos </w:t>
      </w:r>
    </w:p>
    <w:p w14:paraId="4A23F843" w14:textId="74600397" w:rsidR="00A42B58" w:rsidRDefault="00F61AA3" w:rsidP="00F61AA3">
      <w:pPr>
        <w:ind w:left="5184"/>
        <w:jc w:val="both"/>
        <w:rPr>
          <w:color w:val="000000"/>
        </w:rPr>
      </w:pPr>
      <w:r w:rsidRPr="004660B3">
        <w:rPr>
          <w:color w:val="000000"/>
        </w:rPr>
        <w:t>202</w:t>
      </w:r>
      <w:r w:rsidR="00A643E8">
        <w:rPr>
          <w:color w:val="000000"/>
        </w:rPr>
        <w:t>5</w:t>
      </w:r>
      <w:r w:rsidRPr="004660B3">
        <w:rPr>
          <w:color w:val="000000"/>
        </w:rPr>
        <w:t xml:space="preserve"> m.</w:t>
      </w:r>
      <w:r w:rsidR="00AA0E90">
        <w:rPr>
          <w:color w:val="000000"/>
        </w:rPr>
        <w:t xml:space="preserve"> balandžio</w:t>
      </w:r>
      <w:r w:rsidR="00BA757C">
        <w:rPr>
          <w:color w:val="000000"/>
        </w:rPr>
        <w:t xml:space="preserve"> </w:t>
      </w:r>
      <w:r w:rsidR="00B814EE">
        <w:rPr>
          <w:color w:val="000000"/>
        </w:rPr>
        <w:t xml:space="preserve">24 </w:t>
      </w:r>
      <w:r w:rsidRPr="004660B3">
        <w:rPr>
          <w:color w:val="000000"/>
        </w:rPr>
        <w:t xml:space="preserve">d. sprendimu </w:t>
      </w:r>
    </w:p>
    <w:p w14:paraId="60F800E6" w14:textId="215B6088" w:rsidR="003E7F54" w:rsidRPr="004660B3" w:rsidRDefault="00F61AA3" w:rsidP="00F61AA3">
      <w:pPr>
        <w:ind w:left="5184"/>
        <w:jc w:val="both"/>
        <w:rPr>
          <w:color w:val="000000"/>
        </w:rPr>
      </w:pPr>
      <w:r w:rsidRPr="004660B3">
        <w:rPr>
          <w:color w:val="000000"/>
        </w:rPr>
        <w:t>Nr. V17E-</w:t>
      </w:r>
      <w:r w:rsidR="00DE5326">
        <w:rPr>
          <w:color w:val="000000"/>
        </w:rPr>
        <w:t>112</w:t>
      </w:r>
    </w:p>
    <w:p w14:paraId="25E03DE0" w14:textId="77777777" w:rsidR="007526DD" w:rsidRDefault="007526DD" w:rsidP="003E7F54">
      <w:pPr>
        <w:jc w:val="center"/>
        <w:rPr>
          <w:b/>
        </w:rPr>
      </w:pPr>
    </w:p>
    <w:p w14:paraId="2B461B28" w14:textId="77777777" w:rsidR="007526DD" w:rsidRDefault="007526DD" w:rsidP="003E7F54">
      <w:pPr>
        <w:jc w:val="center"/>
        <w:rPr>
          <w:b/>
        </w:rPr>
      </w:pPr>
    </w:p>
    <w:p w14:paraId="3D5D921A" w14:textId="26B28FDF" w:rsidR="003E7F54" w:rsidRPr="00A56C03" w:rsidRDefault="003E7F54" w:rsidP="003E7F54">
      <w:pPr>
        <w:jc w:val="center"/>
        <w:rPr>
          <w:b/>
        </w:rPr>
      </w:pPr>
      <w:r>
        <w:rPr>
          <w:b/>
        </w:rPr>
        <w:t xml:space="preserve">KAIŠIADORIŲ RAJONO SAVIVALDYBĖS VISUOMENĖS SVEIKATOS RĖMIMO </w:t>
      </w:r>
      <w:r w:rsidR="004E54A4">
        <w:rPr>
          <w:b/>
        </w:rPr>
        <w:t>SPECIALIOSIOS PROGRAMOS 202</w:t>
      </w:r>
      <w:r w:rsidR="00A643E8">
        <w:rPr>
          <w:b/>
        </w:rPr>
        <w:t>5</w:t>
      </w:r>
      <w:r>
        <w:rPr>
          <w:b/>
        </w:rPr>
        <w:t xml:space="preserve"> METŲ </w:t>
      </w:r>
      <w:bookmarkStart w:id="3" w:name="_Hlk103606193"/>
      <w:r w:rsidR="00B34394">
        <w:rPr>
          <w:b/>
        </w:rPr>
        <w:t>PRIEMONIŲ PAJAMŲ IR IŠLAIDŲ PLANAS</w:t>
      </w:r>
    </w:p>
    <w:bookmarkEnd w:id="3"/>
    <w:p w14:paraId="49BAD546" w14:textId="77777777" w:rsidR="007E094B" w:rsidRDefault="007E094B" w:rsidP="007E094B">
      <w:pPr>
        <w:numPr>
          <w:ilvl w:val="0"/>
          <w:numId w:val="2"/>
        </w:numPr>
        <w:jc w:val="center"/>
        <w:rPr>
          <w:b/>
          <w:bCs/>
          <w:lang w:eastAsia="ar-SA"/>
        </w:rPr>
      </w:pPr>
    </w:p>
    <w:p w14:paraId="1F94B280" w14:textId="77777777" w:rsidR="003E7F54" w:rsidRPr="004B343A" w:rsidRDefault="007E094B" w:rsidP="004B343A">
      <w:pPr>
        <w:numPr>
          <w:ilvl w:val="0"/>
          <w:numId w:val="2"/>
        </w:numPr>
        <w:jc w:val="center"/>
        <w:rPr>
          <w:b/>
          <w:bCs/>
          <w:lang w:eastAsia="ar-SA"/>
        </w:rPr>
      </w:pPr>
      <w:r w:rsidRPr="007E094B">
        <w:rPr>
          <w:b/>
          <w:bCs/>
          <w:lang w:eastAsia="ar-SA"/>
        </w:rPr>
        <w:t>PLANUOJAMOS IŠLAIDOS</w:t>
      </w:r>
    </w:p>
    <w:p w14:paraId="2690AAB3" w14:textId="77777777" w:rsidR="003E7F54" w:rsidRDefault="003E7F54" w:rsidP="003E7F54">
      <w:pPr>
        <w:rPr>
          <w:sz w:val="20"/>
          <w:lang w:eastAsia="ar-SA"/>
        </w:rPr>
      </w:pPr>
    </w:p>
    <w:tbl>
      <w:tblPr>
        <w:tblW w:w="9640" w:type="dxa"/>
        <w:jc w:val="center"/>
        <w:tblLayout w:type="fixed"/>
        <w:tblLook w:val="00A0" w:firstRow="1" w:lastRow="0" w:firstColumn="1" w:lastColumn="0" w:noHBand="0" w:noVBand="0"/>
      </w:tblPr>
      <w:tblGrid>
        <w:gridCol w:w="709"/>
        <w:gridCol w:w="5673"/>
        <w:gridCol w:w="3258"/>
      </w:tblGrid>
      <w:tr w:rsidR="003E7F54" w14:paraId="4E811916" w14:textId="77777777" w:rsidTr="00CD526C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F15279" w14:textId="77777777" w:rsidR="003E7F54" w:rsidRDefault="003E7F54" w:rsidP="00F13565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Eil. nr.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F59D56" w14:textId="77777777" w:rsidR="003E7F54" w:rsidRDefault="003E7F54" w:rsidP="00F13565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Visuomenės sveikatos rėmimo specialiosios programos planuojamų pajamų šaltiniai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BA9E" w14:textId="77777777" w:rsidR="003E7F54" w:rsidRDefault="003E7F54" w:rsidP="00F13565">
            <w:pPr>
              <w:snapToGrid w:val="0"/>
              <w:ind w:righ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Skirta lėšų, Eur</w:t>
            </w:r>
          </w:p>
        </w:tc>
      </w:tr>
      <w:tr w:rsidR="003E7F54" w14:paraId="19BFC5EA" w14:textId="77777777" w:rsidTr="00CD526C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AC4B17" w14:textId="77777777" w:rsidR="003E7F54" w:rsidRDefault="003E7F54" w:rsidP="00F13565">
            <w:pPr>
              <w:snapToGrid w:val="0"/>
              <w:jc w:val="center"/>
            </w:pPr>
            <w:r>
              <w:t>1.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C992FC" w14:textId="77777777" w:rsidR="003E7F54" w:rsidRDefault="003E7F54" w:rsidP="00F13565">
            <w:pPr>
              <w:snapToGrid w:val="0"/>
              <w:jc w:val="both"/>
            </w:pPr>
            <w:r>
              <w:t>Savivaldybės biudžeto lėšos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8C162" w14:textId="77777777" w:rsidR="003E7F54" w:rsidRDefault="003E7F54" w:rsidP="00F13565">
            <w:pPr>
              <w:snapToGrid w:val="0"/>
              <w:jc w:val="center"/>
            </w:pPr>
            <w:r>
              <w:t>–</w:t>
            </w:r>
          </w:p>
        </w:tc>
      </w:tr>
      <w:tr w:rsidR="003E7F54" w14:paraId="4046DECD" w14:textId="77777777" w:rsidTr="00CD526C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85867" w14:textId="77777777" w:rsidR="003E7F54" w:rsidRDefault="003E7F54" w:rsidP="00F13565">
            <w:pPr>
              <w:snapToGrid w:val="0"/>
              <w:jc w:val="center"/>
            </w:pPr>
            <w:r>
              <w:t>2.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0462AC" w14:textId="77777777" w:rsidR="003E7F54" w:rsidRDefault="003E7F54" w:rsidP="00F13565">
            <w:pPr>
              <w:snapToGrid w:val="0"/>
              <w:jc w:val="both"/>
            </w:pPr>
            <w:r>
              <w:t>Savivaldybės aplinkos apsaugos rėmimo specialiosios programos lėšos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A590B" w14:textId="77777777" w:rsidR="003E7F54" w:rsidRPr="00B54DB8" w:rsidRDefault="00A643E8" w:rsidP="00F13565">
            <w:pPr>
              <w:snapToGrid w:val="0"/>
              <w:jc w:val="center"/>
            </w:pPr>
            <w:r>
              <w:t>38000</w:t>
            </w:r>
          </w:p>
        </w:tc>
      </w:tr>
      <w:tr w:rsidR="003E7F54" w14:paraId="211FCF3B" w14:textId="77777777" w:rsidTr="00CD526C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DE3636" w14:textId="77777777" w:rsidR="003E7F54" w:rsidRDefault="003E7F54" w:rsidP="00F13565">
            <w:pPr>
              <w:snapToGrid w:val="0"/>
              <w:jc w:val="center"/>
            </w:pPr>
            <w:r>
              <w:t>3.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D2AA5B" w14:textId="77777777" w:rsidR="003E7F54" w:rsidRDefault="003E7F54" w:rsidP="00F13565">
            <w:pPr>
              <w:snapToGrid w:val="0"/>
              <w:jc w:val="both"/>
            </w:pPr>
            <w:r>
              <w:t>Savanoriškos fizinių ir juridinių asmenų įmokos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E3EE6" w14:textId="77777777" w:rsidR="003E7F54" w:rsidRPr="00B54DB8" w:rsidRDefault="00D37AED" w:rsidP="00F13565">
            <w:pPr>
              <w:snapToGrid w:val="0"/>
              <w:jc w:val="center"/>
            </w:pPr>
            <w:r>
              <w:t>–</w:t>
            </w:r>
          </w:p>
        </w:tc>
      </w:tr>
      <w:tr w:rsidR="003E7F54" w14:paraId="3FA117EF" w14:textId="77777777" w:rsidTr="00CD526C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5DBD75" w14:textId="77777777" w:rsidR="003E7F54" w:rsidRDefault="003E7F54" w:rsidP="00F13565">
            <w:pPr>
              <w:snapToGrid w:val="0"/>
              <w:jc w:val="center"/>
            </w:pPr>
            <w:r>
              <w:t>4.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3A2618" w14:textId="77777777" w:rsidR="003E7F54" w:rsidRDefault="003E7F54" w:rsidP="00F13565">
            <w:pPr>
              <w:snapToGrid w:val="0"/>
              <w:jc w:val="both"/>
            </w:pPr>
            <w:r>
              <w:t>Kitos lėšos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43279" w14:textId="77777777" w:rsidR="003E7F54" w:rsidRPr="00B54DB8" w:rsidRDefault="00D37AED" w:rsidP="00F13565">
            <w:pPr>
              <w:snapToGrid w:val="0"/>
              <w:jc w:val="center"/>
            </w:pPr>
            <w:r>
              <w:t>–</w:t>
            </w:r>
          </w:p>
        </w:tc>
      </w:tr>
      <w:tr w:rsidR="003E7F54" w14:paraId="5E5D9AFB" w14:textId="77777777" w:rsidTr="00CD526C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200CB5" w14:textId="77777777" w:rsidR="003E7F54" w:rsidRDefault="003E7F54" w:rsidP="00F13565">
            <w:pPr>
              <w:snapToGrid w:val="0"/>
              <w:jc w:val="center"/>
            </w:pPr>
            <w:r>
              <w:t>5.</w:t>
            </w:r>
          </w:p>
        </w:tc>
        <w:tc>
          <w:tcPr>
            <w:tcW w:w="5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945046" w14:textId="77777777" w:rsidR="003E7F54" w:rsidRDefault="003E7F54" w:rsidP="00F13565">
            <w:pPr>
              <w:snapToGrid w:val="0"/>
              <w:jc w:val="both"/>
            </w:pPr>
            <w:r>
              <w:t>202</w:t>
            </w:r>
            <w:r w:rsidR="00A643E8">
              <w:t>4</w:t>
            </w:r>
            <w:r>
              <w:t xml:space="preserve"> m. lėšų likutis 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86312" w14:textId="77777777" w:rsidR="003E7F54" w:rsidRPr="00B54DB8" w:rsidRDefault="00A643E8" w:rsidP="00F13565">
            <w:pPr>
              <w:snapToGrid w:val="0"/>
              <w:jc w:val="center"/>
            </w:pPr>
            <w:r>
              <w:t>22 800</w:t>
            </w:r>
          </w:p>
        </w:tc>
      </w:tr>
      <w:tr w:rsidR="003E7F54" w14:paraId="207E445E" w14:textId="77777777" w:rsidTr="00CD526C">
        <w:trPr>
          <w:jc w:val="center"/>
        </w:trPr>
        <w:tc>
          <w:tcPr>
            <w:tcW w:w="6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0F692C" w14:textId="77777777" w:rsidR="003E7F54" w:rsidRDefault="003E7F54" w:rsidP="00F13565">
            <w:pPr>
              <w:snapToGrid w:val="0"/>
              <w:jc w:val="right"/>
              <w:rPr>
                <w:bCs/>
              </w:rPr>
            </w:pPr>
            <w:r>
              <w:rPr>
                <w:b/>
                <w:bCs/>
              </w:rPr>
              <w:t>IŠ VISO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29C99" w14:textId="77777777" w:rsidR="003E7F54" w:rsidRPr="00B54DB8" w:rsidRDefault="00D95505" w:rsidP="00D95505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         </w:t>
            </w:r>
            <w:r w:rsidR="00A643E8">
              <w:rPr>
                <w:b/>
              </w:rPr>
              <w:t>60 800</w:t>
            </w:r>
          </w:p>
        </w:tc>
      </w:tr>
    </w:tbl>
    <w:p w14:paraId="27119920" w14:textId="77777777" w:rsidR="007E094B" w:rsidRDefault="007E094B" w:rsidP="007E094B">
      <w:pPr>
        <w:jc w:val="center"/>
        <w:rPr>
          <w:b/>
          <w:bCs/>
        </w:rPr>
      </w:pPr>
    </w:p>
    <w:p w14:paraId="692C2555" w14:textId="77777777" w:rsidR="007E094B" w:rsidRDefault="007E094B" w:rsidP="007E094B">
      <w:pPr>
        <w:jc w:val="center"/>
        <w:rPr>
          <w:b/>
          <w:bCs/>
        </w:rPr>
      </w:pPr>
      <w:r w:rsidRPr="0093613E">
        <w:rPr>
          <w:b/>
          <w:bCs/>
        </w:rPr>
        <w:t>PRIEMONIŲ PLANAS</w:t>
      </w:r>
    </w:p>
    <w:p w14:paraId="5DA11D5F" w14:textId="77777777" w:rsidR="003E7F54" w:rsidRDefault="003E7F54" w:rsidP="003E7F54">
      <w:pPr>
        <w:rPr>
          <w:lang w:eastAsia="ar-SA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910"/>
        <w:gridCol w:w="81"/>
        <w:gridCol w:w="4531"/>
        <w:gridCol w:w="1558"/>
        <w:gridCol w:w="2548"/>
      </w:tblGrid>
      <w:tr w:rsidR="003E7F54" w14:paraId="7F9CC24E" w14:textId="77777777" w:rsidTr="00CD526C">
        <w:trPr>
          <w:cantSplit/>
          <w:trHeight w:val="144"/>
        </w:trPr>
        <w:tc>
          <w:tcPr>
            <w:tcW w:w="5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F0AA25" w14:textId="77777777" w:rsidR="003E7F54" w:rsidRPr="009D128F" w:rsidRDefault="003E7F54" w:rsidP="005229A1">
            <w:pPr>
              <w:snapToGrid w:val="0"/>
              <w:jc w:val="center"/>
              <w:rPr>
                <w:b/>
                <w:bCs/>
              </w:rPr>
            </w:pPr>
            <w:r w:rsidRPr="009D128F">
              <w:rPr>
                <w:b/>
                <w:bCs/>
              </w:rPr>
              <w:t>Prio</w:t>
            </w:r>
            <w:r w:rsidR="00F61AA3" w:rsidRPr="009D128F">
              <w:rPr>
                <w:b/>
                <w:bCs/>
              </w:rPr>
              <w:t>-</w:t>
            </w:r>
            <w:r w:rsidR="00EF3630">
              <w:rPr>
                <w:b/>
                <w:bCs/>
              </w:rPr>
              <w:t>riteto n</w:t>
            </w:r>
            <w:r w:rsidRPr="009D128F">
              <w:rPr>
                <w:b/>
                <w:bCs/>
              </w:rPr>
              <w:t>r.</w:t>
            </w:r>
          </w:p>
        </w:tc>
        <w:tc>
          <w:tcPr>
            <w:tcW w:w="2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BBFEBF" w14:textId="77777777" w:rsidR="003E7F54" w:rsidRDefault="003E7F54" w:rsidP="005229A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Priemonės ar projekto pavadinimas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28ACCB" w14:textId="77777777" w:rsidR="003E7F54" w:rsidRDefault="003E7F54" w:rsidP="005229A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Siūloma skirti lėšų</w:t>
            </w:r>
            <w:r w:rsidR="00E8315D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Eur</w:t>
            </w:r>
          </w:p>
        </w:tc>
        <w:tc>
          <w:tcPr>
            <w:tcW w:w="1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9C58E" w14:textId="77777777" w:rsidR="003E7F54" w:rsidRDefault="00176AC9" w:rsidP="005229A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Atsakingas už priemonės įgyvendinimą</w:t>
            </w:r>
          </w:p>
        </w:tc>
      </w:tr>
      <w:tr w:rsidR="003E7F54" w14:paraId="4A39CE6D" w14:textId="77777777" w:rsidTr="00CD526C">
        <w:trPr>
          <w:cantSplit/>
          <w:trHeight w:val="45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735DA" w14:textId="77777777" w:rsidR="00086662" w:rsidRPr="00086662" w:rsidRDefault="003E7F54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Visuomenės sveikatos rėmimo priemonės</w:t>
            </w:r>
          </w:p>
        </w:tc>
      </w:tr>
      <w:tr w:rsidR="004B343A" w14:paraId="02D3387D" w14:textId="77777777" w:rsidTr="00CD526C">
        <w:trPr>
          <w:cantSplit/>
          <w:trHeight w:val="45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10A75" w14:textId="77777777" w:rsidR="009B010C" w:rsidRPr="009B010C" w:rsidRDefault="004B343A" w:rsidP="005229A1">
            <w:pPr>
              <w:numPr>
                <w:ilvl w:val="0"/>
                <w:numId w:val="26"/>
              </w:numPr>
              <w:tabs>
                <w:tab w:val="left" w:pos="601"/>
                <w:tab w:val="left" w:pos="5387"/>
              </w:tabs>
              <w:contextualSpacing/>
              <w:rPr>
                <w:b/>
              </w:rPr>
            </w:pPr>
            <w:r w:rsidRPr="009B010C">
              <w:rPr>
                <w:b/>
                <w:bCs/>
              </w:rPr>
              <w:t>Savivaldybės strateginio veiklos plano priemonė</w:t>
            </w:r>
            <w:r w:rsidRPr="009B010C">
              <w:rPr>
                <w:b/>
                <w:lang w:eastAsia="lt-LT"/>
              </w:rPr>
              <w:t xml:space="preserve"> </w:t>
            </w:r>
            <w:r w:rsidR="00F634F2" w:rsidRPr="009B010C">
              <w:rPr>
                <w:b/>
                <w:lang w:eastAsia="lt-LT"/>
              </w:rPr>
              <w:t xml:space="preserve">– </w:t>
            </w:r>
            <w:r w:rsidR="009B010C" w:rsidRPr="009B010C">
              <w:rPr>
                <w:b/>
                <w:bCs/>
                <w:color w:val="000000"/>
              </w:rPr>
              <w:t xml:space="preserve">Visuomenės sveikatos rėmimo specialiosios programos vykdymas </w:t>
            </w:r>
            <w:r w:rsidR="009B010C" w:rsidRPr="009B010C">
              <w:rPr>
                <w:b/>
              </w:rPr>
              <w:t>„</w:t>
            </w:r>
            <w:r w:rsidR="009B010C" w:rsidRPr="009B010C">
              <w:rPr>
                <w:b/>
                <w:bCs/>
              </w:rPr>
              <w:t>Automatinių išorinių defibriliatorių (aid)</w:t>
            </w:r>
            <w:r w:rsidR="009B010C" w:rsidRPr="009B010C">
              <w:rPr>
                <w:b/>
                <w:iCs/>
              </w:rPr>
              <w:t xml:space="preserve"> tinklo plėtra Kaišiadorių rajone</w:t>
            </w:r>
            <w:r w:rsidR="009E1601">
              <w:rPr>
                <w:b/>
                <w:iCs/>
              </w:rPr>
              <w:t>“</w:t>
            </w:r>
          </w:p>
          <w:p w14:paraId="70EB02B1" w14:textId="77777777" w:rsidR="004B343A" w:rsidRPr="009B010C" w:rsidRDefault="004B343A" w:rsidP="005229A1">
            <w:pPr>
              <w:ind w:left="720"/>
              <w:rPr>
                <w:b/>
                <w:bCs/>
                <w:color w:val="000000"/>
                <w:sz w:val="20"/>
                <w:szCs w:val="20"/>
                <w:lang w:eastAsia="lt-LT"/>
              </w:rPr>
            </w:pPr>
          </w:p>
        </w:tc>
      </w:tr>
      <w:tr w:rsidR="004B343A" w14:paraId="6B60A071" w14:textId="77777777" w:rsidTr="00CD526C">
        <w:trPr>
          <w:cantSplit/>
          <w:trHeight w:val="453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2AD45F" w14:textId="77777777" w:rsidR="004B343A" w:rsidRPr="00706F62" w:rsidRDefault="00683D50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rPr>
                <w:bCs/>
              </w:rPr>
            </w:pPr>
            <w:r>
              <w:rPr>
                <w:bCs/>
              </w:rPr>
              <w:t>1.1</w:t>
            </w:r>
          </w:p>
        </w:tc>
        <w:tc>
          <w:tcPr>
            <w:tcW w:w="23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222CDD" w14:textId="77777777" w:rsidR="004B343A" w:rsidRPr="00C83617" w:rsidRDefault="00683D50" w:rsidP="005229A1">
            <w:pPr>
              <w:textAlignment w:val="baseline"/>
              <w:rPr>
                <w:bCs/>
                <w:color w:val="000000"/>
                <w:lang w:eastAsia="lt-LT"/>
              </w:rPr>
            </w:pPr>
            <w:r w:rsidRPr="003116D6">
              <w:rPr>
                <w:b/>
                <w:bCs/>
                <w:color w:val="000000"/>
                <w:lang w:eastAsia="lt-LT"/>
              </w:rPr>
              <w:t>Tikslas:</w:t>
            </w:r>
            <w:r w:rsidRPr="00C83617">
              <w:rPr>
                <w:bCs/>
                <w:color w:val="000000"/>
                <w:lang w:eastAsia="lt-LT"/>
              </w:rPr>
              <w:t xml:space="preserve"> Plėtoti sveikatos priežiūros paslaugas ir joms teikti būtiną infrastruktūrą</w:t>
            </w:r>
          </w:p>
          <w:p w14:paraId="441FD780" w14:textId="77777777" w:rsidR="00C83617" w:rsidRDefault="00683D50" w:rsidP="005229A1">
            <w:pPr>
              <w:textAlignment w:val="baseline"/>
              <w:rPr>
                <w:bCs/>
                <w:color w:val="000000"/>
                <w:lang w:eastAsia="lt-LT"/>
              </w:rPr>
            </w:pPr>
            <w:r w:rsidRPr="00B46889">
              <w:rPr>
                <w:b/>
                <w:bCs/>
                <w:color w:val="000000"/>
                <w:lang w:eastAsia="lt-LT"/>
              </w:rPr>
              <w:t>05.01.</w:t>
            </w:r>
            <w:r w:rsidRPr="00B46889">
              <w:rPr>
                <w:b/>
              </w:rPr>
              <w:t xml:space="preserve"> </w:t>
            </w:r>
            <w:r w:rsidRPr="00B46889">
              <w:rPr>
                <w:b/>
                <w:bCs/>
                <w:color w:val="000000"/>
                <w:lang w:eastAsia="lt-LT"/>
              </w:rPr>
              <w:t>Uždavinys:</w:t>
            </w:r>
            <w:r w:rsidRPr="00C83617">
              <w:rPr>
                <w:bCs/>
                <w:color w:val="000000"/>
                <w:lang w:eastAsia="lt-LT"/>
              </w:rPr>
              <w:t xml:space="preserve"> Vykdyti visuomenės sveikatos priežiūrą, propaguoti sveiką gyvenseną</w:t>
            </w:r>
            <w:r w:rsidR="00C83617">
              <w:rPr>
                <w:bCs/>
                <w:color w:val="000000"/>
                <w:lang w:eastAsia="lt-LT"/>
              </w:rPr>
              <w:t>.</w:t>
            </w:r>
          </w:p>
          <w:p w14:paraId="149B32B4" w14:textId="77777777" w:rsidR="00C83617" w:rsidRDefault="00C83617" w:rsidP="005229A1">
            <w:pPr>
              <w:textAlignment w:val="baseline"/>
              <w:rPr>
                <w:color w:val="000000"/>
                <w:lang w:eastAsia="lt-LT"/>
              </w:rPr>
            </w:pPr>
            <w:r>
              <w:rPr>
                <w:bCs/>
                <w:color w:val="000000"/>
                <w:lang w:eastAsia="lt-LT"/>
              </w:rPr>
              <w:t>S</w:t>
            </w:r>
            <w:r w:rsidRPr="00C83617">
              <w:rPr>
                <w:bCs/>
                <w:color w:val="000000"/>
                <w:lang w:eastAsia="lt-LT"/>
              </w:rPr>
              <w:t>t</w:t>
            </w:r>
            <w:r>
              <w:rPr>
                <w:bCs/>
                <w:color w:val="000000"/>
                <w:lang w:eastAsia="lt-LT"/>
              </w:rPr>
              <w:t>rateginio plėtros plano 2025 m. rodiklio</w:t>
            </w:r>
            <w:r w:rsidRPr="00C83617">
              <w:rPr>
                <w:color w:val="000000"/>
                <w:lang w:eastAsia="lt-LT"/>
              </w:rPr>
              <w:t xml:space="preserve"> </w:t>
            </w:r>
          </w:p>
          <w:p w14:paraId="20F4D7C5" w14:textId="77777777" w:rsidR="00C83617" w:rsidRPr="00C83617" w:rsidRDefault="00C83617" w:rsidP="005229A1">
            <w:pPr>
              <w:textAlignment w:val="baseline"/>
              <w:rPr>
                <w:bCs/>
                <w:color w:val="000000"/>
                <w:lang w:eastAsia="lt-LT"/>
              </w:rPr>
            </w:pPr>
            <w:r w:rsidRPr="00C83617">
              <w:rPr>
                <w:color w:val="000000"/>
                <w:lang w:eastAsia="lt-LT"/>
              </w:rPr>
              <w:t>PR-2.4-1-11-1</w:t>
            </w:r>
            <w:r>
              <w:rPr>
                <w:color w:val="000000"/>
                <w:lang w:eastAsia="lt-LT"/>
              </w:rPr>
              <w:t xml:space="preserve"> m</w:t>
            </w:r>
            <w:r w:rsidRPr="00C83617">
              <w:rPr>
                <w:color w:val="000000"/>
                <w:lang w:eastAsia="lt-LT"/>
              </w:rPr>
              <w:t>atavimo vienetas</w:t>
            </w:r>
            <w:r w:rsidR="009E1601">
              <w:rPr>
                <w:color w:val="000000"/>
                <w:lang w:eastAsia="lt-LT"/>
              </w:rPr>
              <w:t xml:space="preserve"> – </w:t>
            </w:r>
            <w:r>
              <w:rPr>
                <w:color w:val="000000"/>
                <w:lang w:eastAsia="lt-LT"/>
              </w:rPr>
              <w:t>į</w:t>
            </w:r>
            <w:r w:rsidRPr="00C83617">
              <w:rPr>
                <w:color w:val="000000"/>
                <w:lang w:eastAsia="lt-LT"/>
              </w:rPr>
              <w:t xml:space="preserve">rengtų  defibriliatorių skaičius (vnt.) </w:t>
            </w:r>
            <w:r w:rsidR="009E1601">
              <w:rPr>
                <w:color w:val="000000"/>
                <w:lang w:eastAsia="lt-LT"/>
              </w:rPr>
              <w:t>–</w:t>
            </w:r>
            <w:r>
              <w:rPr>
                <w:color w:val="000000"/>
                <w:lang w:eastAsia="lt-LT"/>
              </w:rPr>
              <w:t xml:space="preserve"> </w:t>
            </w:r>
            <w:r w:rsidR="00BC7947">
              <w:rPr>
                <w:color w:val="000000"/>
                <w:lang w:eastAsia="lt-LT"/>
              </w:rPr>
              <w:t>2</w:t>
            </w:r>
            <w:r w:rsidR="007246B0">
              <w:rPr>
                <w:color w:val="000000"/>
                <w:lang w:eastAsia="lt-LT"/>
              </w:rPr>
              <w:t xml:space="preserve">   (1 priedas)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0652C4" w14:textId="77777777" w:rsidR="004B343A" w:rsidRPr="00653310" w:rsidRDefault="00C83617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</w:pPr>
            <w:r>
              <w:t>5000,00</w:t>
            </w:r>
          </w:p>
        </w:tc>
        <w:tc>
          <w:tcPr>
            <w:tcW w:w="132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9A21DDE" w14:textId="77777777" w:rsidR="004B343A" w:rsidRPr="00B91460" w:rsidRDefault="00C83617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0"/>
              <w:rPr>
                <w:bCs/>
              </w:rPr>
            </w:pPr>
            <w:r>
              <w:t xml:space="preserve">Viešoji įstaiga </w:t>
            </w:r>
            <w:r w:rsidRPr="00DB5175">
              <w:t xml:space="preserve"> </w:t>
            </w:r>
            <w:r w:rsidRPr="00DB5175">
              <w:rPr>
                <w:spacing w:val="2"/>
                <w:shd w:val="clear" w:color="auto" w:fill="FFFFFF"/>
              </w:rPr>
              <w:t xml:space="preserve">Kaišiadorių </w:t>
            </w:r>
            <w:r>
              <w:rPr>
                <w:spacing w:val="2"/>
                <w:shd w:val="clear" w:color="auto" w:fill="FFFFFF"/>
              </w:rPr>
              <w:t>rajono savivaldybės sveikatos centras</w:t>
            </w:r>
          </w:p>
        </w:tc>
      </w:tr>
      <w:tr w:rsidR="006E0B47" w14:paraId="69C7754B" w14:textId="77777777" w:rsidTr="00CD526C">
        <w:trPr>
          <w:cantSplit/>
          <w:trHeight w:val="45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8043C" w14:textId="77777777" w:rsidR="006E0B47" w:rsidRPr="009B010C" w:rsidRDefault="009B010C" w:rsidP="005229A1">
            <w:pPr>
              <w:pStyle w:val="ListParagraph"/>
              <w:numPr>
                <w:ilvl w:val="0"/>
                <w:numId w:val="26"/>
              </w:numPr>
              <w:tabs>
                <w:tab w:val="left" w:pos="318"/>
                <w:tab w:val="left" w:pos="601"/>
              </w:tabs>
              <w:snapToGrid w:val="0"/>
              <w:spacing w:before="120" w:after="120"/>
              <w:rPr>
                <w:b/>
              </w:rPr>
            </w:pPr>
            <w:r w:rsidRPr="009B010C">
              <w:rPr>
                <w:b/>
              </w:rPr>
              <w:t>Psichinės sveikatos profilaktika</w:t>
            </w:r>
          </w:p>
        </w:tc>
      </w:tr>
      <w:tr w:rsidR="006E0B47" w14:paraId="68550964" w14:textId="77777777" w:rsidTr="00CD526C">
        <w:trPr>
          <w:cantSplit/>
          <w:trHeight w:val="453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EBB60F" w14:textId="77777777" w:rsidR="006E0B47" w:rsidRDefault="009B010C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rPr>
                <w:bCs/>
              </w:rPr>
            </w:pPr>
            <w:r>
              <w:rPr>
                <w:bCs/>
              </w:rPr>
              <w:lastRenderedPageBreak/>
              <w:t>2.1.</w:t>
            </w:r>
          </w:p>
        </w:tc>
        <w:tc>
          <w:tcPr>
            <w:tcW w:w="23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B421F0" w14:textId="77777777" w:rsidR="006E0B47" w:rsidRPr="009B010C" w:rsidRDefault="009B010C" w:rsidP="005229A1">
            <w:pPr>
              <w:textAlignment w:val="baseline"/>
              <w:rPr>
                <w:b/>
              </w:rPr>
            </w:pPr>
            <w:r w:rsidRPr="009B010C">
              <w:rPr>
                <w:b/>
              </w:rPr>
              <w:t>Savižudybių prevencija</w:t>
            </w:r>
          </w:p>
          <w:p w14:paraId="2D86A86A" w14:textId="77777777" w:rsidR="009B010C" w:rsidRDefault="009B010C" w:rsidP="005229A1">
            <w:pPr>
              <w:pStyle w:val="ListParagraph"/>
              <w:ind w:left="0"/>
              <w:contextualSpacing/>
              <w:jc w:val="both"/>
            </w:pPr>
            <w:r w:rsidRPr="005C6A29">
              <w:rPr>
                <w:b/>
                <w:bCs/>
              </w:rPr>
              <w:t xml:space="preserve">Tikslas </w:t>
            </w:r>
            <w:r>
              <w:t xml:space="preserve">– </w:t>
            </w:r>
            <w:r w:rsidRPr="005C6A29">
              <w:t>stiprinti efektyvaus ir nuolatinio tarpsektorinio bendradarbiavimo sistemą, kuri užtikrintų kokybišką psichikos sveikatos paslaugų teikimą bei paslaugų teikimą visiems kitiems  Kaišiadorių rajono savivaldybėje gyvenantiems asmenims, išgyvenantiems psichologinę krizę, bandžiusių žudytis ir/</w:t>
            </w:r>
            <w:r w:rsidR="00B46889">
              <w:t>ar nusižudžiusiųjų artimiesiems.</w:t>
            </w:r>
          </w:p>
          <w:p w14:paraId="21F7B523" w14:textId="77777777" w:rsidR="00B46889" w:rsidRDefault="00B46889" w:rsidP="005229A1">
            <w:pPr>
              <w:jc w:val="both"/>
              <w:rPr>
                <w:bCs/>
              </w:rPr>
            </w:pPr>
            <w:r>
              <w:rPr>
                <w:b/>
                <w:bCs/>
              </w:rPr>
              <w:t xml:space="preserve">Uždavinys: </w:t>
            </w:r>
            <w:r w:rsidRPr="00B46889">
              <w:rPr>
                <w:bCs/>
              </w:rPr>
              <w:t>Užtikrinti savižudybių prevencijos Kaišiadorių rajono savivaldybėje modelio įgyvendinimą, stebėseną ir veik</w:t>
            </w:r>
            <w:r w:rsidR="005229A1">
              <w:rPr>
                <w:bCs/>
              </w:rPr>
              <w:t>smingumo vertinimą bei vykdymą.</w:t>
            </w:r>
          </w:p>
          <w:p w14:paraId="36ECD642" w14:textId="77777777" w:rsidR="007246B0" w:rsidRDefault="005229A1" w:rsidP="005229A1">
            <w:pPr>
              <w:jc w:val="both"/>
              <w:rPr>
                <w:bCs/>
              </w:rPr>
            </w:pPr>
            <w:r>
              <w:rPr>
                <w:bCs/>
              </w:rPr>
              <w:t xml:space="preserve">Priemonė </w:t>
            </w:r>
            <w:r w:rsidR="009E1601">
              <w:rPr>
                <w:bCs/>
              </w:rPr>
              <w:t>–</w:t>
            </w:r>
            <w:r>
              <w:rPr>
                <w:bCs/>
              </w:rPr>
              <w:t xml:space="preserve"> savižudybių prevencijos koordinatoriaus veiklos organizavimas</w:t>
            </w:r>
            <w:r w:rsidR="007246B0">
              <w:rPr>
                <w:bCs/>
              </w:rPr>
              <w:t xml:space="preserve"> </w:t>
            </w:r>
          </w:p>
          <w:p w14:paraId="36E473F3" w14:textId="77777777" w:rsidR="009B010C" w:rsidRPr="007246B0" w:rsidRDefault="007246B0" w:rsidP="007246B0">
            <w:pPr>
              <w:jc w:val="both"/>
              <w:rPr>
                <w:bCs/>
              </w:rPr>
            </w:pPr>
            <w:r>
              <w:rPr>
                <w:bCs/>
              </w:rPr>
              <w:t>(2 priedas)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41002D" w14:textId="77777777" w:rsidR="006E0B47" w:rsidRDefault="001A7DCA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</w:pPr>
            <w:r>
              <w:t>12 324,00</w:t>
            </w:r>
          </w:p>
        </w:tc>
        <w:tc>
          <w:tcPr>
            <w:tcW w:w="132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9B0A273" w14:textId="77777777" w:rsidR="006E0B47" w:rsidRDefault="001A7DCA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0"/>
            </w:pPr>
            <w:r>
              <w:t xml:space="preserve">Biudžetinė įstaiga </w:t>
            </w:r>
            <w:r w:rsidRPr="005C6A29">
              <w:t>Kaišiadorių rajono savivaldybės visuomenės sveikatos biuras</w:t>
            </w:r>
          </w:p>
        </w:tc>
      </w:tr>
      <w:tr w:rsidR="009B010C" w14:paraId="53CADD50" w14:textId="77777777" w:rsidTr="00CD526C">
        <w:trPr>
          <w:cantSplit/>
          <w:trHeight w:val="453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562596" w14:textId="77777777" w:rsidR="009B010C" w:rsidRDefault="009B010C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rPr>
                <w:bCs/>
              </w:rPr>
            </w:pPr>
            <w:r>
              <w:rPr>
                <w:bCs/>
              </w:rPr>
              <w:t>2.2.</w:t>
            </w:r>
          </w:p>
        </w:tc>
        <w:tc>
          <w:tcPr>
            <w:tcW w:w="239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ECA052" w14:textId="77777777" w:rsidR="009B010C" w:rsidRDefault="005229A1" w:rsidP="005229A1">
            <w:pPr>
              <w:textAlignment w:val="baseline"/>
              <w:rPr>
                <w:b/>
                <w:color w:val="000000"/>
                <w:lang w:eastAsia="lt-LT"/>
              </w:rPr>
            </w:pPr>
            <w:bookmarkStart w:id="4" w:name="_Hlk195015609"/>
            <w:r>
              <w:rPr>
                <w:b/>
                <w:color w:val="000000"/>
                <w:lang w:eastAsia="lt-LT"/>
              </w:rPr>
              <w:t>A</w:t>
            </w:r>
            <w:r w:rsidRPr="00CC3A30">
              <w:rPr>
                <w:b/>
                <w:color w:val="000000"/>
                <w:lang w:eastAsia="lt-LT"/>
              </w:rPr>
              <w:t>lkoholinių gėri</w:t>
            </w:r>
            <w:r>
              <w:rPr>
                <w:b/>
                <w:color w:val="000000"/>
                <w:lang w:eastAsia="lt-LT"/>
              </w:rPr>
              <w:t xml:space="preserve">mų, tabako, </w:t>
            </w:r>
            <w:r w:rsidRPr="00CC3A30">
              <w:rPr>
                <w:b/>
                <w:color w:val="000000"/>
                <w:lang w:eastAsia="lt-LT"/>
              </w:rPr>
              <w:t>narkotinių ir ps</w:t>
            </w:r>
            <w:r>
              <w:rPr>
                <w:b/>
                <w:color w:val="000000"/>
                <w:lang w:eastAsia="lt-LT"/>
              </w:rPr>
              <w:t>ichotropinių medžiagų vartojimo prevencija</w:t>
            </w:r>
          </w:p>
          <w:p w14:paraId="10CF1F71" w14:textId="77777777" w:rsidR="005229A1" w:rsidRDefault="005229A1" w:rsidP="005229A1">
            <w:pPr>
              <w:shd w:val="clear" w:color="auto" w:fill="FFFFFF"/>
              <w:textAlignment w:val="baseline"/>
              <w:rPr>
                <w:color w:val="000000"/>
                <w:lang w:eastAsia="lt-LT"/>
              </w:rPr>
            </w:pPr>
            <w:r w:rsidRPr="005229A1">
              <w:rPr>
                <w:b/>
                <w:color w:val="000000"/>
                <w:lang w:eastAsia="lt-LT"/>
              </w:rPr>
              <w:t xml:space="preserve">Tikslas </w:t>
            </w:r>
            <w:r>
              <w:rPr>
                <w:color w:val="000000"/>
                <w:lang w:eastAsia="lt-LT"/>
              </w:rPr>
              <w:t xml:space="preserve">– </w:t>
            </w:r>
            <w:r w:rsidR="009E1601">
              <w:rPr>
                <w:color w:val="000000"/>
                <w:lang w:eastAsia="lt-LT"/>
              </w:rPr>
              <w:t>u</w:t>
            </w:r>
            <w:r>
              <w:rPr>
                <w:color w:val="000000"/>
                <w:lang w:eastAsia="lt-LT"/>
              </w:rPr>
              <w:t xml:space="preserve">žtikrinti </w:t>
            </w:r>
            <w:r w:rsidRPr="006E5BA8">
              <w:rPr>
                <w:color w:val="000000"/>
                <w:lang w:eastAsia="lt-LT"/>
              </w:rPr>
              <w:t>psichoaktyv</w:t>
            </w:r>
            <w:r>
              <w:rPr>
                <w:color w:val="000000"/>
                <w:lang w:eastAsia="lt-LT"/>
              </w:rPr>
              <w:t xml:space="preserve">ių </w:t>
            </w:r>
            <w:r w:rsidRPr="006E5BA8">
              <w:rPr>
                <w:color w:val="000000"/>
                <w:lang w:eastAsia="lt-LT"/>
              </w:rPr>
              <w:t>medžiagų v</w:t>
            </w:r>
            <w:r>
              <w:rPr>
                <w:color w:val="000000"/>
                <w:lang w:eastAsia="lt-LT"/>
              </w:rPr>
              <w:t xml:space="preserve">artojimo prevenciją ir vykdyti </w:t>
            </w:r>
            <w:r w:rsidRPr="006E5BA8">
              <w:rPr>
                <w:color w:val="000000"/>
                <w:lang w:eastAsia="lt-LT"/>
              </w:rPr>
              <w:t xml:space="preserve">prevencijos </w:t>
            </w:r>
            <w:r>
              <w:rPr>
                <w:color w:val="000000"/>
                <w:lang w:eastAsia="lt-LT"/>
              </w:rPr>
              <w:t xml:space="preserve">priemones, kurios padėtų ne tik </w:t>
            </w:r>
            <w:r w:rsidRPr="006E5BA8">
              <w:rPr>
                <w:color w:val="000000"/>
                <w:lang w:eastAsia="lt-LT"/>
              </w:rPr>
              <w:t>užkirsti kelią šių med</w:t>
            </w:r>
            <w:r>
              <w:rPr>
                <w:color w:val="000000"/>
                <w:lang w:eastAsia="lt-LT"/>
              </w:rPr>
              <w:t>žiagų vartojimui, bet ir užtikrintų</w:t>
            </w:r>
            <w:r w:rsidRPr="006E5BA8">
              <w:rPr>
                <w:color w:val="000000"/>
                <w:lang w:eastAsia="lt-LT"/>
              </w:rPr>
              <w:t xml:space="preserve"> </w:t>
            </w:r>
            <w:r>
              <w:rPr>
                <w:color w:val="000000"/>
                <w:lang w:eastAsia="lt-LT"/>
              </w:rPr>
              <w:t xml:space="preserve">vaiko teises, saugumą ir sudarytų </w:t>
            </w:r>
            <w:r w:rsidRPr="006E5BA8">
              <w:rPr>
                <w:color w:val="000000"/>
                <w:lang w:eastAsia="lt-LT"/>
              </w:rPr>
              <w:t xml:space="preserve">tinkamas sąlygas vaikų socializacijai. </w:t>
            </w:r>
          </w:p>
          <w:p w14:paraId="74F5E79F" w14:textId="77777777" w:rsidR="005229A1" w:rsidRDefault="005229A1" w:rsidP="005229A1">
            <w:pPr>
              <w:shd w:val="clear" w:color="auto" w:fill="FFFFFF"/>
              <w:textAlignment w:val="baseline"/>
              <w:rPr>
                <w:color w:val="000000"/>
                <w:lang w:eastAsia="lt-LT"/>
              </w:rPr>
            </w:pPr>
            <w:r w:rsidRPr="005229A1">
              <w:rPr>
                <w:b/>
                <w:color w:val="000000"/>
                <w:lang w:eastAsia="lt-LT"/>
              </w:rPr>
              <w:t>Uždavinys</w:t>
            </w:r>
            <w:r w:rsidR="009E1601">
              <w:rPr>
                <w:color w:val="000000"/>
                <w:lang w:eastAsia="lt-LT"/>
              </w:rPr>
              <w:t xml:space="preserve"> – p</w:t>
            </w:r>
            <w:r w:rsidRPr="006E5BA8">
              <w:rPr>
                <w:color w:val="000000"/>
                <w:lang w:eastAsia="lt-LT"/>
              </w:rPr>
              <w:t>ateikti psichoaktyviųjų med</w:t>
            </w:r>
            <w:r>
              <w:rPr>
                <w:color w:val="000000"/>
                <w:lang w:eastAsia="lt-LT"/>
              </w:rPr>
              <w:t xml:space="preserve">žiagų vartojimo prevencijos </w:t>
            </w:r>
            <w:r w:rsidRPr="006E5BA8">
              <w:rPr>
                <w:color w:val="000000"/>
                <w:lang w:eastAsia="lt-LT"/>
              </w:rPr>
              <w:t>pokyčių analizę bei identifikuoti veiksmingus</w:t>
            </w:r>
            <w:r>
              <w:rPr>
                <w:color w:val="000000"/>
                <w:lang w:eastAsia="lt-LT"/>
              </w:rPr>
              <w:t xml:space="preserve"> psichoaktyviųjų medžiagų vartojimo prevencijos modelius Kaišiadorių rajojo savivaldybės formaliojo švietimo įstaigose.</w:t>
            </w:r>
          </w:p>
          <w:p w14:paraId="18C3C599" w14:textId="77777777" w:rsidR="005229A1" w:rsidRPr="00C83617" w:rsidRDefault="005229A1" w:rsidP="005229A1">
            <w:pPr>
              <w:shd w:val="clear" w:color="auto" w:fill="FFFFFF"/>
              <w:textAlignment w:val="baseline"/>
              <w:rPr>
                <w:bCs/>
                <w:color w:val="000000"/>
                <w:lang w:eastAsia="lt-LT"/>
              </w:rPr>
            </w:pPr>
            <w:r w:rsidRPr="005229A1">
              <w:rPr>
                <w:b/>
              </w:rPr>
              <w:t>Priemonės</w:t>
            </w:r>
            <w:r>
              <w:t>: p</w:t>
            </w:r>
            <w:r w:rsidRPr="006E5BA8">
              <w:t>askaitos pedagogams</w:t>
            </w:r>
            <w:r>
              <w:t>, m</w:t>
            </w:r>
            <w:r w:rsidRPr="006E5BA8">
              <w:t xml:space="preserve">okymai (sveikatos priežiūros specialistams ir </w:t>
            </w:r>
            <w:r>
              <w:t>socialiniams pedagogams</w:t>
            </w:r>
            <w:r w:rsidRPr="006E5BA8">
              <w:t xml:space="preserve"> bei švietimo pagalbos specialistams)</w:t>
            </w:r>
            <w:r>
              <w:t>,</w:t>
            </w:r>
            <w:r w:rsidRPr="006E5BA8">
              <w:t xml:space="preserve"> </w:t>
            </w:r>
            <w:r>
              <w:t xml:space="preserve"> p</w:t>
            </w:r>
            <w:r w:rsidRPr="006E5BA8">
              <w:t>askaitos v</w:t>
            </w:r>
            <w:r>
              <w:t>yresniųjų</w:t>
            </w:r>
            <w:r w:rsidRPr="006E5BA8">
              <w:t xml:space="preserve"> klasių (8</w:t>
            </w:r>
            <w:r w:rsidR="009E1601">
              <w:t>–</w:t>
            </w:r>
            <w:r w:rsidRPr="006E5BA8">
              <w:t xml:space="preserve">10 kl. </w:t>
            </w:r>
            <w:r>
              <w:t xml:space="preserve"> ir 5</w:t>
            </w:r>
            <w:r w:rsidR="009E1601">
              <w:t>–</w:t>
            </w:r>
            <w:r>
              <w:t xml:space="preserve">7 kl.) </w:t>
            </w:r>
            <w:r w:rsidRPr="006E5BA8">
              <w:t>mokiniams</w:t>
            </w:r>
            <w:r w:rsidR="007246B0">
              <w:t xml:space="preserve"> (3 priedas)</w:t>
            </w:r>
            <w:bookmarkEnd w:id="4"/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803FFF" w14:textId="77777777" w:rsidR="009B010C" w:rsidRDefault="005229A1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</w:pPr>
            <w:r>
              <w:t>10000,00</w:t>
            </w:r>
          </w:p>
        </w:tc>
        <w:tc>
          <w:tcPr>
            <w:tcW w:w="132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823E311" w14:textId="77777777" w:rsidR="009B010C" w:rsidRDefault="005229A1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0"/>
            </w:pPr>
            <w:r>
              <w:t>Kaišiadorių pedagoginė psichologinė tarnyba</w:t>
            </w:r>
          </w:p>
        </w:tc>
      </w:tr>
      <w:tr w:rsidR="00541159" w14:paraId="185DB094" w14:textId="77777777" w:rsidTr="00CD526C">
        <w:trPr>
          <w:cantSplit/>
          <w:trHeight w:val="45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9339C" w14:textId="77777777" w:rsidR="001A7DCA" w:rsidRPr="005B4A84" w:rsidRDefault="00541159" w:rsidP="005229A1">
            <w:pPr>
              <w:pStyle w:val="ListParagraph"/>
              <w:numPr>
                <w:ilvl w:val="0"/>
                <w:numId w:val="26"/>
              </w:numPr>
              <w:tabs>
                <w:tab w:val="left" w:pos="318"/>
                <w:tab w:val="left" w:pos="601"/>
              </w:tabs>
              <w:snapToGrid w:val="0"/>
              <w:spacing w:before="120" w:after="120"/>
              <w:rPr>
                <w:b/>
                <w:iCs/>
              </w:rPr>
            </w:pPr>
            <w:r w:rsidRPr="00903699">
              <w:rPr>
                <w:b/>
                <w:iCs/>
              </w:rPr>
              <w:t xml:space="preserve">Neinfekcinių ligų ir traumų profilaktika </w:t>
            </w:r>
          </w:p>
        </w:tc>
      </w:tr>
      <w:tr w:rsidR="00D33445" w14:paraId="4101D188" w14:textId="77777777" w:rsidTr="00CD526C">
        <w:trPr>
          <w:cantSplit/>
          <w:trHeight w:val="453"/>
        </w:trPr>
        <w:tc>
          <w:tcPr>
            <w:tcW w:w="5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4BED7D" w14:textId="77777777" w:rsidR="00D33445" w:rsidRDefault="00D33445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3.1.</w:t>
            </w:r>
          </w:p>
        </w:tc>
        <w:tc>
          <w:tcPr>
            <w:tcW w:w="2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E2B870" w14:textId="77777777" w:rsidR="00D33445" w:rsidRPr="004E6E96" w:rsidRDefault="00D33445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0"/>
              <w:rPr>
                <w:b/>
                <w:bCs/>
                <w:lang w:eastAsia="en-GB"/>
              </w:rPr>
            </w:pPr>
            <w:r w:rsidRPr="004E6E96">
              <w:rPr>
                <w:b/>
              </w:rPr>
              <w:t xml:space="preserve">Fizinio aktyvumo skatinimas </w:t>
            </w:r>
            <w:r w:rsidR="004E6E96" w:rsidRPr="004E6E96">
              <w:rPr>
                <w:b/>
              </w:rPr>
              <w:t xml:space="preserve">bei </w:t>
            </w:r>
            <w:r w:rsidR="005E5045">
              <w:rPr>
                <w:b/>
                <w:bCs/>
                <w:lang w:eastAsia="en-GB"/>
              </w:rPr>
              <w:t>š</w:t>
            </w:r>
            <w:r w:rsidRPr="004E6E96">
              <w:rPr>
                <w:b/>
                <w:bCs/>
                <w:lang w:eastAsia="en-GB"/>
              </w:rPr>
              <w:t>irdies ir  kitų kraujotakos sistemos ligų profilaktika</w:t>
            </w:r>
          </w:p>
          <w:p w14:paraId="48CA8D55" w14:textId="77777777" w:rsidR="004E6E96" w:rsidRDefault="004E6E96" w:rsidP="005229A1">
            <w:pPr>
              <w:pStyle w:val="ListParagraph"/>
              <w:tabs>
                <w:tab w:val="left" w:pos="1211"/>
                <w:tab w:val="left" w:pos="1418"/>
                <w:tab w:val="left" w:pos="5387"/>
              </w:tabs>
              <w:ind w:left="0"/>
              <w:contextualSpacing/>
              <w:jc w:val="both"/>
            </w:pPr>
            <w:r w:rsidRPr="004E6E96">
              <w:rPr>
                <w:b/>
              </w:rPr>
              <w:t>Tikslas</w:t>
            </w:r>
            <w:r>
              <w:rPr>
                <w:b/>
              </w:rPr>
              <w:t xml:space="preserve"> </w:t>
            </w:r>
            <w:r w:rsidR="005E5045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Pr="006C0B90">
              <w:t xml:space="preserve">skatinti įvairaus amžiaus </w:t>
            </w:r>
            <w:r>
              <w:t>Kaišiadorių rajono savivaldybės gyventojų aktyvų laisvalaikį.</w:t>
            </w:r>
          </w:p>
          <w:p w14:paraId="1D9CDE42" w14:textId="77777777" w:rsidR="00D33445" w:rsidRPr="000F324A" w:rsidRDefault="004E6E96" w:rsidP="005229A1">
            <w:pPr>
              <w:pStyle w:val="ListParagraph"/>
              <w:tabs>
                <w:tab w:val="left" w:pos="1211"/>
                <w:tab w:val="left" w:pos="1418"/>
                <w:tab w:val="left" w:pos="5387"/>
              </w:tabs>
              <w:ind w:left="0"/>
              <w:contextualSpacing/>
              <w:jc w:val="both"/>
            </w:pPr>
            <w:r>
              <w:t xml:space="preserve">Uždavinys </w:t>
            </w:r>
            <w:r w:rsidR="005E5045">
              <w:t>–</w:t>
            </w:r>
            <w:r>
              <w:t xml:space="preserve"> </w:t>
            </w:r>
            <w:r w:rsidR="005E5045">
              <w:t>s</w:t>
            </w:r>
            <w:r w:rsidRPr="006C0B90">
              <w:t xml:space="preserve">udaryti sąlygas Kaišiadorių rajono savivaldybės  gyventojams su negalia, </w:t>
            </w:r>
            <w:r w:rsidRPr="00921B7E">
              <w:t xml:space="preserve">senjorams 65+ bei darbingo amžiaus žmonėms, turintiems riziką susirgti širdies kraujagyslių ligomis, </w:t>
            </w:r>
            <w:r w:rsidRPr="00C90FEF">
              <w:t>reguliariai</w:t>
            </w:r>
            <w:r w:rsidRPr="00921B7E">
              <w:t xml:space="preserve"> treniruotis vandenyje</w:t>
            </w:r>
            <w:r w:rsidR="003116D6">
              <w:t xml:space="preserve"> ir naudotis kita fiziniam aktyvumui skatinti skirta infrastruktūra</w:t>
            </w:r>
            <w:r w:rsidR="007246B0">
              <w:t xml:space="preserve"> (4 priedas)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6073E6E" w14:textId="77777777" w:rsidR="00D33445" w:rsidRPr="004E6E96" w:rsidRDefault="004E6E96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jc w:val="center"/>
            </w:pPr>
            <w:r w:rsidRPr="004E6E96">
              <w:rPr>
                <w:bCs/>
              </w:rPr>
              <w:t>8</w:t>
            </w:r>
            <w:r>
              <w:rPr>
                <w:bCs/>
              </w:rPr>
              <w:t xml:space="preserve"> </w:t>
            </w:r>
            <w:r w:rsidR="00BC7947">
              <w:rPr>
                <w:bCs/>
              </w:rPr>
              <w:t>776</w:t>
            </w:r>
            <w:r w:rsidRPr="004E6E96">
              <w:rPr>
                <w:bCs/>
              </w:rPr>
              <w:t>,00</w:t>
            </w:r>
          </w:p>
        </w:tc>
        <w:tc>
          <w:tcPr>
            <w:tcW w:w="132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EF2BB21" w14:textId="77777777" w:rsidR="00D33445" w:rsidRPr="000F324A" w:rsidRDefault="004E6E96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jc w:val="center"/>
            </w:pPr>
            <w:r w:rsidRPr="00C90FEF">
              <w:t>Kaišiadorių švietimo ir sporto centras</w:t>
            </w:r>
          </w:p>
        </w:tc>
      </w:tr>
      <w:tr w:rsidR="00D33445" w14:paraId="62580027" w14:textId="77777777" w:rsidTr="00CD526C">
        <w:trPr>
          <w:cantSplit/>
          <w:trHeight w:val="453"/>
        </w:trPr>
        <w:tc>
          <w:tcPr>
            <w:tcW w:w="5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D021A6" w14:textId="77777777" w:rsidR="00D33445" w:rsidRDefault="004E6E96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3.2.</w:t>
            </w:r>
          </w:p>
        </w:tc>
        <w:tc>
          <w:tcPr>
            <w:tcW w:w="2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4A7D5F1" w14:textId="77777777" w:rsidR="00D33445" w:rsidRDefault="004E6E96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0"/>
              <w:rPr>
                <w:b/>
                <w:color w:val="000000"/>
              </w:rPr>
            </w:pPr>
            <w:r w:rsidRPr="004E6E96">
              <w:rPr>
                <w:b/>
              </w:rPr>
              <w:t>S</w:t>
            </w:r>
            <w:r w:rsidRPr="004E6E96">
              <w:rPr>
                <w:b/>
                <w:color w:val="000000"/>
              </w:rPr>
              <w:t>veikatai palankios mitybos  skatinimas</w:t>
            </w:r>
          </w:p>
          <w:p w14:paraId="25C7431D" w14:textId="77777777" w:rsidR="005B4A84" w:rsidRDefault="005B4A84" w:rsidP="005229A1">
            <w:pPr>
              <w:tabs>
                <w:tab w:val="left" w:pos="1418"/>
                <w:tab w:val="left" w:pos="5387"/>
              </w:tabs>
              <w:contextualSpacing/>
              <w:jc w:val="both"/>
            </w:pPr>
            <w:r w:rsidRPr="005B4A84">
              <w:rPr>
                <w:b/>
              </w:rPr>
              <w:t>Tikslas</w:t>
            </w:r>
            <w:r>
              <w:t xml:space="preserve"> – kokybiško maisto ir </w:t>
            </w:r>
            <w:r>
              <w:rPr>
                <w:lang w:eastAsia="lt-LT"/>
              </w:rPr>
              <w:t>sveikos mitybos principo diegimo skatinimas.</w:t>
            </w:r>
          </w:p>
          <w:p w14:paraId="68666ABA" w14:textId="77777777" w:rsidR="005B4A84" w:rsidRDefault="005B4A84" w:rsidP="005229A1">
            <w:pPr>
              <w:tabs>
                <w:tab w:val="left" w:pos="1418"/>
                <w:tab w:val="left" w:pos="5387"/>
              </w:tabs>
              <w:contextualSpacing/>
              <w:jc w:val="both"/>
            </w:pPr>
            <w:r w:rsidRPr="005B4A84">
              <w:rPr>
                <w:b/>
              </w:rPr>
              <w:t xml:space="preserve">Uždavinys </w:t>
            </w:r>
            <w:r w:rsidR="005E5045">
              <w:t>–</w:t>
            </w:r>
            <w:r>
              <w:t xml:space="preserve"> 1</w:t>
            </w:r>
            <w:r w:rsidR="005E5045">
              <w:t>–</w:t>
            </w:r>
            <w:r>
              <w:t>7 m. vaikų sveikos mitybos įgūdžių formavimas ir skatinimas.</w:t>
            </w:r>
          </w:p>
          <w:p w14:paraId="3C194E71" w14:textId="77777777" w:rsidR="005B4A84" w:rsidRPr="005B4A84" w:rsidRDefault="005B4A84" w:rsidP="005229A1">
            <w:pPr>
              <w:pStyle w:val="ListParagraph"/>
              <w:tabs>
                <w:tab w:val="left" w:pos="1418"/>
                <w:tab w:val="left" w:pos="1560"/>
                <w:tab w:val="left" w:pos="5387"/>
              </w:tabs>
              <w:ind w:left="0"/>
              <w:contextualSpacing/>
              <w:jc w:val="both"/>
            </w:pPr>
            <w:r>
              <w:t>Sveikos mitybos organizavimas Kaišiadorių rajono savivaldybės ikimokyklinio ir pradinio  vaikų ugdymo įstaigose</w:t>
            </w:r>
            <w:r w:rsidR="007246B0">
              <w:t xml:space="preserve"> (5 priedas)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1E31BF8" w14:textId="77777777" w:rsidR="00D33445" w:rsidRPr="00617353" w:rsidRDefault="005B4A84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jc w:val="center"/>
            </w:pPr>
            <w:r>
              <w:t>15 000,00</w:t>
            </w:r>
          </w:p>
        </w:tc>
        <w:tc>
          <w:tcPr>
            <w:tcW w:w="132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B4C78B" w14:textId="77777777" w:rsidR="00D33445" w:rsidRPr="000F324A" w:rsidRDefault="003116D6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jc w:val="center"/>
            </w:pPr>
            <w:r>
              <w:t xml:space="preserve">Biudžetinė įstaiga </w:t>
            </w:r>
            <w:r w:rsidR="005B4A84">
              <w:t>Kaišiadorių rajono savivaldybės visuomenės sveikatos biuras</w:t>
            </w:r>
          </w:p>
        </w:tc>
      </w:tr>
      <w:tr w:rsidR="000F324A" w14:paraId="68333330" w14:textId="77777777" w:rsidTr="00CD526C">
        <w:trPr>
          <w:cantSplit/>
          <w:trHeight w:val="45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BE4B" w14:textId="77777777" w:rsidR="000F324A" w:rsidRPr="00903699" w:rsidRDefault="000F324A" w:rsidP="005229A1">
            <w:pPr>
              <w:pStyle w:val="ListParagraph"/>
              <w:numPr>
                <w:ilvl w:val="0"/>
                <w:numId w:val="26"/>
              </w:numPr>
              <w:tabs>
                <w:tab w:val="left" w:pos="318"/>
                <w:tab w:val="left" w:pos="601"/>
              </w:tabs>
              <w:snapToGrid w:val="0"/>
              <w:spacing w:before="120" w:after="120"/>
              <w:rPr>
                <w:b/>
                <w:bCs/>
              </w:rPr>
            </w:pPr>
            <w:r w:rsidRPr="00903699">
              <w:rPr>
                <w:b/>
                <w:bCs/>
              </w:rPr>
              <w:t>Užkrečiamųjų ligų profilaktika</w:t>
            </w:r>
          </w:p>
        </w:tc>
      </w:tr>
      <w:tr w:rsidR="000F324A" w14:paraId="706D6D9E" w14:textId="77777777" w:rsidTr="00CD526C">
        <w:trPr>
          <w:cantSplit/>
          <w:trHeight w:val="453"/>
        </w:trPr>
        <w:tc>
          <w:tcPr>
            <w:tcW w:w="5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3FA084" w14:textId="77777777" w:rsidR="000F324A" w:rsidRPr="000F324A" w:rsidRDefault="00105DC0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4.1. </w:t>
            </w:r>
          </w:p>
        </w:tc>
        <w:tc>
          <w:tcPr>
            <w:tcW w:w="2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FDA6E5" w14:textId="77777777" w:rsidR="008326F2" w:rsidRDefault="008326F2" w:rsidP="005229A1">
            <w:pPr>
              <w:tabs>
                <w:tab w:val="left" w:pos="5387"/>
                <w:tab w:val="left" w:pos="5812"/>
              </w:tabs>
              <w:rPr>
                <w:b/>
              </w:rPr>
            </w:pPr>
            <w:r>
              <w:rPr>
                <w:b/>
              </w:rPr>
              <w:t>A</w:t>
            </w:r>
            <w:r w:rsidRPr="00696EB6">
              <w:rPr>
                <w:b/>
              </w:rPr>
              <w:t>tskirtį patiriančių asmenų, nedraustų privalomuoju sveikatos draudimu, sveikatos būklės tikrinimas</w:t>
            </w:r>
            <w:r>
              <w:rPr>
                <w:b/>
              </w:rPr>
              <w:t xml:space="preserve">, tuberkuliozės, </w:t>
            </w:r>
            <w:r w:rsidRPr="00696EB6">
              <w:rPr>
                <w:b/>
              </w:rPr>
              <w:t xml:space="preserve">pedikuliozės </w:t>
            </w:r>
            <w:r>
              <w:rPr>
                <w:b/>
              </w:rPr>
              <w:t>ir niežų profilaktika</w:t>
            </w:r>
          </w:p>
          <w:p w14:paraId="1BF868D9" w14:textId="77777777" w:rsidR="008326F2" w:rsidRPr="001C617A" w:rsidRDefault="008326F2" w:rsidP="005229A1">
            <w:pPr>
              <w:pStyle w:val="ListParagraph"/>
              <w:tabs>
                <w:tab w:val="left" w:pos="1418"/>
                <w:tab w:val="left" w:pos="1843"/>
                <w:tab w:val="left" w:pos="5387"/>
              </w:tabs>
              <w:ind w:left="0"/>
              <w:contextualSpacing/>
              <w:jc w:val="both"/>
            </w:pPr>
            <w:r w:rsidRPr="00862344">
              <w:rPr>
                <w:rFonts w:eastAsia="Calibri"/>
                <w:b/>
              </w:rPr>
              <w:t>Tikslas</w:t>
            </w:r>
            <w:r w:rsidRPr="008326F2">
              <w:rPr>
                <w:rFonts w:eastAsia="Calibri"/>
              </w:rPr>
              <w:t xml:space="preserve"> – vykdyti užkrečiamųjų ligų profilaktiką, gerinti socialinę atskirtį patiriančių asmenų sveikatos būklę, išsiaiškinant ir užkertant kelią tuberkuliozės, pedikuliozės ir niežų plitimui.</w:t>
            </w:r>
          </w:p>
          <w:p w14:paraId="23DB1584" w14:textId="77777777" w:rsidR="00D8164D" w:rsidRDefault="00D8164D" w:rsidP="005229A1">
            <w:pPr>
              <w:pStyle w:val="ListParagraph"/>
              <w:tabs>
                <w:tab w:val="left" w:pos="1418"/>
                <w:tab w:val="left" w:pos="1560"/>
                <w:tab w:val="left" w:pos="5387"/>
              </w:tabs>
              <w:ind w:left="0"/>
              <w:contextualSpacing/>
              <w:jc w:val="both"/>
              <w:rPr>
                <w:rFonts w:eastAsia="Calibri"/>
              </w:rPr>
            </w:pPr>
            <w:r w:rsidRPr="001C617A">
              <w:t xml:space="preserve">Priemonės </w:t>
            </w:r>
            <w:r>
              <w:t xml:space="preserve">planuojamas </w:t>
            </w:r>
            <w:r w:rsidRPr="001C617A">
              <w:t>rezultatas</w:t>
            </w:r>
            <w:r w:rsidR="00F634F2">
              <w:t xml:space="preserve"> – </w:t>
            </w:r>
            <w:r w:rsidRPr="00D8164D">
              <w:rPr>
                <w:rFonts w:eastAsia="Calibri"/>
              </w:rPr>
              <w:t>atskirtį patiriančių 2</w:t>
            </w:r>
            <w:r w:rsidR="00AB30E9">
              <w:rPr>
                <w:rFonts w:eastAsia="Calibri"/>
              </w:rPr>
              <w:t>5</w:t>
            </w:r>
            <w:r w:rsidRPr="00D8164D">
              <w:rPr>
                <w:rFonts w:eastAsia="Calibri"/>
              </w:rPr>
              <w:t xml:space="preserve"> asmenų sveikatos būklės patikrinimas, išaiškinantis susirgimus. Sumažinta užkrečiamųjų ligų plitimo rizika</w:t>
            </w:r>
          </w:p>
          <w:p w14:paraId="26D523C6" w14:textId="77777777" w:rsidR="007246B0" w:rsidRPr="000F324A" w:rsidRDefault="007246B0" w:rsidP="005229A1">
            <w:pPr>
              <w:pStyle w:val="ListParagraph"/>
              <w:tabs>
                <w:tab w:val="left" w:pos="1418"/>
                <w:tab w:val="left" w:pos="1560"/>
                <w:tab w:val="left" w:pos="5387"/>
              </w:tabs>
              <w:ind w:left="0"/>
              <w:contextualSpacing/>
              <w:jc w:val="both"/>
            </w:pPr>
            <w:r>
              <w:rPr>
                <w:rFonts w:eastAsia="Calibri"/>
              </w:rPr>
              <w:t>(6 priedas)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9CA2CF5" w14:textId="77777777" w:rsidR="000F324A" w:rsidRPr="000F324A" w:rsidRDefault="00A63CC7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jc w:val="center"/>
            </w:pPr>
            <w:r>
              <w:t>6</w:t>
            </w:r>
            <w:r w:rsidR="00617353">
              <w:t>00,00</w:t>
            </w:r>
          </w:p>
        </w:tc>
        <w:tc>
          <w:tcPr>
            <w:tcW w:w="132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C2B9E87" w14:textId="77777777" w:rsidR="000F324A" w:rsidRPr="000F324A" w:rsidRDefault="000F324A" w:rsidP="005229A1">
            <w:pPr>
              <w:pStyle w:val="ListParagraph"/>
              <w:tabs>
                <w:tab w:val="left" w:pos="318"/>
                <w:tab w:val="left" w:pos="601"/>
              </w:tabs>
              <w:snapToGrid w:val="0"/>
              <w:spacing w:before="120" w:after="120"/>
              <w:ind w:left="176"/>
              <w:jc w:val="center"/>
            </w:pPr>
            <w:r w:rsidRPr="000F324A">
              <w:t>Kaišiadorių socialinių paslaugų centras</w:t>
            </w:r>
          </w:p>
        </w:tc>
      </w:tr>
      <w:tr w:rsidR="00F614E5" w14:paraId="673B933E" w14:textId="77777777" w:rsidTr="00CD526C">
        <w:trPr>
          <w:cantSplit/>
          <w:trHeight w:val="418"/>
        </w:trPr>
        <w:tc>
          <w:tcPr>
            <w:tcW w:w="5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311338AA" w14:textId="77777777" w:rsidR="00F614E5" w:rsidRDefault="00862344" w:rsidP="005229A1">
            <w:pPr>
              <w:snapToGrid w:val="0"/>
              <w:jc w:val="center"/>
            </w:pPr>
            <w:r>
              <w:lastRenderedPageBreak/>
              <w:t>4.2</w:t>
            </w:r>
            <w:r w:rsidR="008326F2">
              <w:t xml:space="preserve">. </w:t>
            </w:r>
          </w:p>
        </w:tc>
        <w:tc>
          <w:tcPr>
            <w:tcW w:w="235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971ABBF" w14:textId="77777777" w:rsidR="008326F2" w:rsidRDefault="008326F2" w:rsidP="005229A1">
            <w:pPr>
              <w:jc w:val="both"/>
              <w:rPr>
                <w:b/>
                <w:bCs/>
                <w:color w:val="000000"/>
              </w:rPr>
            </w:pPr>
            <w:r w:rsidRPr="00AD7D3A">
              <w:rPr>
                <w:b/>
                <w:bCs/>
                <w:color w:val="000000"/>
              </w:rPr>
              <w:t xml:space="preserve">Gyvenamosios aplinkos sveikatinimas (maudyklų vandens </w:t>
            </w:r>
            <w:r w:rsidR="003116D6">
              <w:rPr>
                <w:b/>
                <w:bCs/>
                <w:color w:val="000000"/>
              </w:rPr>
              <w:t xml:space="preserve">kokybės </w:t>
            </w:r>
            <w:r w:rsidRPr="00AD7D3A">
              <w:rPr>
                <w:b/>
                <w:bCs/>
                <w:color w:val="000000"/>
              </w:rPr>
              <w:t>stebėsena)</w:t>
            </w:r>
          </w:p>
          <w:p w14:paraId="28D69DFF" w14:textId="77777777" w:rsidR="008326F2" w:rsidRDefault="008326F2" w:rsidP="005229A1">
            <w:pPr>
              <w:jc w:val="both"/>
              <w:rPr>
                <w:bCs/>
                <w:lang w:eastAsia="ar-SA"/>
              </w:rPr>
            </w:pPr>
            <w:r>
              <w:rPr>
                <w:b/>
                <w:bCs/>
                <w:color w:val="000000"/>
              </w:rPr>
              <w:t>T</w:t>
            </w:r>
            <w:r w:rsidRPr="008326F2">
              <w:rPr>
                <w:b/>
              </w:rPr>
              <w:t>ikslas</w:t>
            </w:r>
            <w:r w:rsidRPr="003F59FD">
              <w:t xml:space="preserve"> – stebėti bei </w:t>
            </w:r>
            <w:r>
              <w:t>vykdyti</w:t>
            </w:r>
            <w:r w:rsidRPr="003F59FD">
              <w:t xml:space="preserve"> Kaišiadorių rajono savivaldybės administracijos direktoriaus 2025 m. sausio 28 d. įsakymu Nr. V1E-85 ,,</w:t>
            </w:r>
            <w:r w:rsidRPr="003F59FD">
              <w:rPr>
                <w:bCs/>
                <w:lang w:eastAsia="ar-SA"/>
              </w:rPr>
              <w:t>Dėl Kaišiadorių rajono savivaldybės visuomenei skirtų poilsio vietų, kuriose atliekami vandens tyrimai, sąrašo ir vandens kokybės stebėsenos 2025 metų grafiko tvirtinimo“ patvirtint</w:t>
            </w:r>
            <w:r>
              <w:rPr>
                <w:bCs/>
                <w:lang w:eastAsia="ar-SA"/>
              </w:rPr>
              <w:t>ų</w:t>
            </w:r>
            <w:r w:rsidRPr="003F59FD">
              <w:rPr>
                <w:bCs/>
                <w:lang w:eastAsia="ar-SA"/>
              </w:rPr>
              <w:t xml:space="preserve">  visuomenei skirtų poilsio vietų, vandens</w:t>
            </w:r>
            <w:r>
              <w:rPr>
                <w:bCs/>
                <w:lang w:eastAsia="ar-SA"/>
              </w:rPr>
              <w:t xml:space="preserve"> kokybės</w:t>
            </w:r>
            <w:r w:rsidRPr="003F59FD">
              <w:rPr>
                <w:bCs/>
                <w:lang w:eastAsia="ar-SA"/>
              </w:rPr>
              <w:t xml:space="preserve"> tyri</w:t>
            </w:r>
            <w:r>
              <w:rPr>
                <w:bCs/>
                <w:lang w:eastAsia="ar-SA"/>
              </w:rPr>
              <w:t>mus, vykdyti stebėseną ir visuomenės informavimą.</w:t>
            </w:r>
            <w:r w:rsidR="007246B0">
              <w:rPr>
                <w:bCs/>
                <w:lang w:eastAsia="ar-SA"/>
              </w:rPr>
              <w:t xml:space="preserve"> (7 priedas)</w:t>
            </w:r>
          </w:p>
          <w:p w14:paraId="4C7810C9" w14:textId="77777777" w:rsidR="008326F2" w:rsidRDefault="008326F2" w:rsidP="005229A1">
            <w:pPr>
              <w:pStyle w:val="ListParagraph"/>
              <w:tabs>
                <w:tab w:val="left" w:pos="1418"/>
                <w:tab w:val="left" w:pos="1560"/>
                <w:tab w:val="left" w:pos="5387"/>
              </w:tabs>
              <w:snapToGrid w:val="0"/>
              <w:ind w:left="0" w:right="459"/>
              <w:contextualSpacing/>
              <w:jc w:val="both"/>
            </w:pPr>
            <w:r>
              <w:t>Rezultatas:</w:t>
            </w:r>
          </w:p>
          <w:p w14:paraId="3528BDFF" w14:textId="77777777" w:rsidR="008326F2" w:rsidRDefault="008326F2" w:rsidP="005229A1">
            <w:pPr>
              <w:pStyle w:val="ListParagraph"/>
              <w:tabs>
                <w:tab w:val="left" w:pos="1418"/>
                <w:tab w:val="left" w:pos="1560"/>
                <w:tab w:val="left" w:pos="5387"/>
              </w:tabs>
              <w:snapToGrid w:val="0"/>
              <w:ind w:left="0" w:right="459"/>
              <w:contextualSpacing/>
              <w:jc w:val="both"/>
            </w:pPr>
            <w:r>
              <w:t>a</w:t>
            </w:r>
            <w:r w:rsidRPr="001C617A">
              <w:t>tlikti 1</w:t>
            </w:r>
            <w:r>
              <w:t>44</w:t>
            </w:r>
            <w:r w:rsidRPr="001C617A">
              <w:t xml:space="preserve"> mikrobiologiniai tyrimai</w:t>
            </w:r>
            <w:r>
              <w:t>;</w:t>
            </w:r>
          </w:p>
          <w:p w14:paraId="770DA458" w14:textId="77777777" w:rsidR="008326F2" w:rsidRPr="0011053B" w:rsidRDefault="008326F2" w:rsidP="005229A1">
            <w:pPr>
              <w:pStyle w:val="ListParagraph"/>
              <w:tabs>
                <w:tab w:val="left" w:pos="1418"/>
                <w:tab w:val="left" w:pos="1560"/>
                <w:tab w:val="left" w:pos="5387"/>
              </w:tabs>
              <w:snapToGrid w:val="0"/>
              <w:ind w:left="0" w:right="459"/>
              <w:contextualSpacing/>
              <w:jc w:val="both"/>
            </w:pPr>
            <w:r>
              <w:t>p</w:t>
            </w:r>
            <w:r w:rsidRPr="0011053B">
              <w:t>arašyti 8 informaciniai straipsniai, skirti gyventojų informavimui</w:t>
            </w:r>
          </w:p>
          <w:p w14:paraId="6166B376" w14:textId="77777777" w:rsidR="00F614E5" w:rsidRPr="009477AF" w:rsidRDefault="00F614E5" w:rsidP="005229A1">
            <w:pPr>
              <w:pStyle w:val="ListParagraph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FF9A7F" w14:textId="77777777" w:rsidR="00F614E5" w:rsidRDefault="008326F2" w:rsidP="005229A1">
            <w:pPr>
              <w:snapToGrid w:val="0"/>
              <w:ind w:right="459"/>
              <w:jc w:val="center"/>
            </w:pPr>
            <w:r>
              <w:t>30</w:t>
            </w:r>
            <w:r w:rsidR="00155746">
              <w:t>00,00</w:t>
            </w:r>
          </w:p>
        </w:tc>
        <w:tc>
          <w:tcPr>
            <w:tcW w:w="1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6D1CD" w14:textId="77777777" w:rsidR="00F614E5" w:rsidRPr="00674B08" w:rsidRDefault="00F614E5" w:rsidP="005229A1">
            <w:pPr>
              <w:tabs>
                <w:tab w:val="center" w:pos="506"/>
                <w:tab w:val="right" w:pos="1012"/>
              </w:tabs>
              <w:snapToGrid w:val="0"/>
            </w:pPr>
            <w:r>
              <w:t>Kaišiadorių rajono savivaldybės visuomenės sveikatos biuras</w:t>
            </w:r>
          </w:p>
        </w:tc>
      </w:tr>
      <w:tr w:rsidR="00F614E5" w14:paraId="7263999A" w14:textId="77777777" w:rsidTr="00CD526C">
        <w:trPr>
          <w:cantSplit/>
          <w:trHeight w:val="55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C8F55" w14:textId="77777777" w:rsidR="00033819" w:rsidRPr="00B525D0" w:rsidRDefault="00B525D0" w:rsidP="005229A1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22"/>
                <w:szCs w:val="22"/>
                <w:lang w:val="lt-LT" w:eastAsia="lt-LT"/>
              </w:rPr>
            </w:pPr>
            <w:r w:rsidRPr="00B525D0">
              <w:rPr>
                <w:b/>
                <w:bCs/>
                <w:lang w:val="lt-LT"/>
              </w:rPr>
              <w:t>5.   Bendruomenės sveikatos raštingumo puoselėjimas</w:t>
            </w:r>
          </w:p>
        </w:tc>
      </w:tr>
      <w:tr w:rsidR="00F614E5" w14:paraId="1C988DFB" w14:textId="77777777" w:rsidTr="00CD526C">
        <w:trPr>
          <w:cantSplit/>
          <w:trHeight w:val="840"/>
        </w:trPr>
        <w:tc>
          <w:tcPr>
            <w:tcW w:w="51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088E2C" w14:textId="77777777" w:rsidR="00F614E5" w:rsidRPr="00B525D0" w:rsidRDefault="00B525D0" w:rsidP="005229A1">
            <w:pPr>
              <w:snapToGrid w:val="0"/>
              <w:jc w:val="center"/>
              <w:rPr>
                <w:b/>
              </w:rPr>
            </w:pPr>
            <w:r w:rsidRPr="00B525D0">
              <w:rPr>
                <w:b/>
              </w:rPr>
              <w:t>5.1.</w:t>
            </w:r>
          </w:p>
        </w:tc>
        <w:tc>
          <w:tcPr>
            <w:tcW w:w="2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43171C" w14:textId="77777777" w:rsidR="00F614E5" w:rsidRPr="00973A8A" w:rsidRDefault="00B525D0" w:rsidP="005229A1">
            <w:pPr>
              <w:snapToGrid w:val="0"/>
              <w:rPr>
                <w:color w:val="000000"/>
                <w:shd w:val="clear" w:color="auto" w:fill="FAFAFA"/>
              </w:rPr>
            </w:pPr>
            <w:r>
              <w:rPr>
                <w:b/>
                <w:bCs/>
                <w:color w:val="222222"/>
                <w:lang w:eastAsia="lt-LT"/>
              </w:rPr>
              <w:t xml:space="preserve">Kaišiadorių rajono savivaldybės </w:t>
            </w:r>
            <w:r w:rsidR="005E5045">
              <w:rPr>
                <w:b/>
                <w:bCs/>
                <w:color w:val="222222"/>
                <w:lang w:eastAsia="lt-LT"/>
              </w:rPr>
              <w:t>s</w:t>
            </w:r>
            <w:r>
              <w:rPr>
                <w:b/>
                <w:bCs/>
                <w:color w:val="222222"/>
                <w:lang w:eastAsia="lt-LT"/>
              </w:rPr>
              <w:t>veikatos tarybos veikla ir</w:t>
            </w:r>
            <w:r w:rsidRPr="00AD7D3A">
              <w:rPr>
                <w:b/>
                <w:bCs/>
                <w:color w:val="222222"/>
                <w:lang w:eastAsia="lt-LT"/>
              </w:rPr>
              <w:t xml:space="preserve"> jos viešinimas</w:t>
            </w:r>
            <w:r>
              <w:rPr>
                <w:bCs/>
              </w:rPr>
              <w:t xml:space="preserve"> </w:t>
            </w:r>
            <w:r w:rsidR="00F614E5">
              <w:rPr>
                <w:bCs/>
              </w:rPr>
              <w:t>Bendru</w:t>
            </w:r>
            <w:r w:rsidR="00155746">
              <w:rPr>
                <w:bCs/>
              </w:rPr>
              <w:t xml:space="preserve">omenės sveikatos tarybos </w:t>
            </w:r>
            <w:r w:rsidR="00F614E5">
              <w:rPr>
                <w:bCs/>
              </w:rPr>
              <w:t xml:space="preserve"> organizacinės </w:t>
            </w:r>
            <w:r w:rsidR="00155746">
              <w:rPr>
                <w:bCs/>
              </w:rPr>
              <w:t xml:space="preserve"> ir viešinimo veiklos </w:t>
            </w:r>
            <w:r w:rsidR="00F614E5">
              <w:rPr>
                <w:bCs/>
              </w:rPr>
              <w:t>išlaidos (</w:t>
            </w:r>
            <w:r w:rsidR="00541159">
              <w:rPr>
                <w:bCs/>
              </w:rPr>
              <w:t>Lietuvos m</w:t>
            </w:r>
            <w:r w:rsidR="00F614E5">
              <w:rPr>
                <w:bCs/>
              </w:rPr>
              <w:t>edikų dien</w:t>
            </w:r>
            <w:r w:rsidR="004E54A4">
              <w:rPr>
                <w:bCs/>
              </w:rPr>
              <w:t xml:space="preserve">os </w:t>
            </w:r>
            <w:r w:rsidR="00541159">
              <w:rPr>
                <w:bCs/>
              </w:rPr>
              <w:t xml:space="preserve">renginio </w:t>
            </w:r>
            <w:r w:rsidR="004E54A4">
              <w:rPr>
                <w:bCs/>
              </w:rPr>
              <w:t xml:space="preserve">organizavimas, dalyvavimas </w:t>
            </w:r>
            <w:r w:rsidR="00F614E5">
              <w:rPr>
                <w:bCs/>
              </w:rPr>
              <w:t>Svei</w:t>
            </w:r>
            <w:r w:rsidR="004E54A4">
              <w:rPr>
                <w:bCs/>
              </w:rPr>
              <w:t>katą stiprinančio Kauno regiono</w:t>
            </w:r>
            <w:r w:rsidR="00F614E5">
              <w:rPr>
                <w:bCs/>
              </w:rPr>
              <w:t xml:space="preserve"> darbo grupės veikloje</w:t>
            </w:r>
            <w:r w:rsidR="0081167C">
              <w:rPr>
                <w:bCs/>
              </w:rPr>
              <w:t xml:space="preserve"> ir kt.</w:t>
            </w:r>
            <w:r w:rsidR="00F614E5">
              <w:rPr>
                <w:bCs/>
              </w:rPr>
              <w:t>)</w:t>
            </w:r>
            <w:r w:rsidR="007246B0">
              <w:rPr>
                <w:bCs/>
              </w:rPr>
              <w:t xml:space="preserve"> (8 priedas)</w:t>
            </w:r>
          </w:p>
        </w:tc>
        <w:tc>
          <w:tcPr>
            <w:tcW w:w="8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DA6105" w14:textId="77777777" w:rsidR="00F614E5" w:rsidRDefault="00155746" w:rsidP="005229A1">
            <w:pPr>
              <w:snapToGrid w:val="0"/>
              <w:ind w:right="459"/>
              <w:jc w:val="center"/>
            </w:pPr>
            <w:r>
              <w:t>6000,00</w:t>
            </w:r>
          </w:p>
        </w:tc>
        <w:tc>
          <w:tcPr>
            <w:tcW w:w="13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8BA1B" w14:textId="77777777" w:rsidR="00F614E5" w:rsidRDefault="00F614E5" w:rsidP="005229A1">
            <w:pPr>
              <w:tabs>
                <w:tab w:val="center" w:pos="506"/>
                <w:tab w:val="right" w:pos="1012"/>
              </w:tabs>
              <w:snapToGrid w:val="0"/>
            </w:pPr>
            <w:r>
              <w:t>Kaišiadorių rajono savivaldybės bendruomenės sveikatos taryba</w:t>
            </w:r>
          </w:p>
        </w:tc>
      </w:tr>
      <w:tr w:rsidR="00F614E5" w14:paraId="3F489E44" w14:textId="77777777" w:rsidTr="00CD526C">
        <w:trPr>
          <w:cantSplit/>
          <w:trHeight w:val="840"/>
        </w:trPr>
        <w:tc>
          <w:tcPr>
            <w:tcW w:w="286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8B8671" w14:textId="77777777" w:rsidR="00F614E5" w:rsidRPr="00BC7947" w:rsidRDefault="00F614E5" w:rsidP="005229A1">
            <w:pPr>
              <w:snapToGrid w:val="0"/>
              <w:jc w:val="right"/>
            </w:pPr>
            <w:r w:rsidRPr="00BC7947">
              <w:rPr>
                <w:b/>
              </w:rPr>
              <w:t>IŠ VISO</w:t>
            </w:r>
          </w:p>
        </w:tc>
        <w:tc>
          <w:tcPr>
            <w:tcW w:w="21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14FA1" w14:textId="77777777" w:rsidR="00F614E5" w:rsidRPr="00BC7947" w:rsidRDefault="00F614E5" w:rsidP="005229A1">
            <w:pPr>
              <w:tabs>
                <w:tab w:val="center" w:pos="506"/>
                <w:tab w:val="right" w:pos="1012"/>
              </w:tabs>
              <w:snapToGrid w:val="0"/>
            </w:pPr>
            <w:r w:rsidRPr="00BC7947">
              <w:rPr>
                <w:b/>
              </w:rPr>
              <w:t xml:space="preserve">  </w:t>
            </w:r>
            <w:r w:rsidR="00BC7947" w:rsidRPr="00BC7947">
              <w:rPr>
                <w:b/>
              </w:rPr>
              <w:t>60 800,00</w:t>
            </w:r>
          </w:p>
        </w:tc>
      </w:tr>
    </w:tbl>
    <w:p w14:paraId="089D831D" w14:textId="77777777" w:rsidR="00086662" w:rsidRDefault="006A2698" w:rsidP="000F324A">
      <w:pPr>
        <w:jc w:val="center"/>
      </w:pPr>
      <w:r w:rsidRPr="006A2698">
        <w:t>_______________</w:t>
      </w:r>
    </w:p>
    <w:sectPr w:rsidR="00086662" w:rsidSect="006663DA">
      <w:headerReference w:type="even" r:id="rId9"/>
      <w:headerReference w:type="first" r:id="rId10"/>
      <w:pgSz w:w="11906" w:h="16838"/>
      <w:pgMar w:top="1134" w:right="567" w:bottom="1134" w:left="1701" w:header="709" w:footer="9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58198F" w14:textId="77777777" w:rsidR="00EC288E" w:rsidRDefault="00EC288E">
      <w:r>
        <w:separator/>
      </w:r>
    </w:p>
  </w:endnote>
  <w:endnote w:type="continuationSeparator" w:id="0">
    <w:p w14:paraId="0B5EA550" w14:textId="77777777" w:rsidR="00EC288E" w:rsidRDefault="00EC2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F1EC3" w14:textId="77777777" w:rsidR="00EC288E" w:rsidRDefault="00EC288E">
      <w:r>
        <w:separator/>
      </w:r>
    </w:p>
  </w:footnote>
  <w:footnote w:type="continuationSeparator" w:id="0">
    <w:p w14:paraId="3AF90412" w14:textId="77777777" w:rsidR="00EC288E" w:rsidRDefault="00EC2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A4B8D" w14:textId="77777777" w:rsidR="00E122B8" w:rsidRDefault="00E122B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E14620" w14:textId="77777777" w:rsidR="00E122B8" w:rsidRDefault="00E122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40447" w14:textId="77777777" w:rsidR="006663DA" w:rsidRDefault="006663DA">
    <w:pPr>
      <w:pStyle w:val="Header"/>
      <w:jc w:val="center"/>
    </w:pPr>
  </w:p>
  <w:p w14:paraId="53950ABB" w14:textId="77777777" w:rsidR="006663DA" w:rsidRDefault="006663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17A4F3A"/>
    <w:multiLevelType w:val="hybridMultilevel"/>
    <w:tmpl w:val="1C625A8A"/>
    <w:lvl w:ilvl="0" w:tplc="1D76904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4531B2E"/>
    <w:multiLevelType w:val="hybridMultilevel"/>
    <w:tmpl w:val="D6D2E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846C08"/>
    <w:multiLevelType w:val="hybridMultilevel"/>
    <w:tmpl w:val="CDE6AF00"/>
    <w:lvl w:ilvl="0" w:tplc="006CB22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5040D63"/>
    <w:multiLevelType w:val="hybridMultilevel"/>
    <w:tmpl w:val="064CD370"/>
    <w:lvl w:ilvl="0" w:tplc="27E03F0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 w15:restartNumberingAfterBreak="0">
    <w:nsid w:val="06E94DCD"/>
    <w:multiLevelType w:val="multilevel"/>
    <w:tmpl w:val="0186DC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7293C27"/>
    <w:multiLevelType w:val="multilevel"/>
    <w:tmpl w:val="E95892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AD0B1B"/>
    <w:multiLevelType w:val="hybridMultilevel"/>
    <w:tmpl w:val="8CB686B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067F1"/>
    <w:multiLevelType w:val="hybridMultilevel"/>
    <w:tmpl w:val="950681D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513455"/>
    <w:multiLevelType w:val="hybridMultilevel"/>
    <w:tmpl w:val="D6922EB0"/>
    <w:lvl w:ilvl="0" w:tplc="0427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10" w15:restartNumberingAfterBreak="0">
    <w:nsid w:val="1F7340A8"/>
    <w:multiLevelType w:val="hybridMultilevel"/>
    <w:tmpl w:val="804A1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5B6A89"/>
    <w:multiLevelType w:val="multilevel"/>
    <w:tmpl w:val="CB087BCC"/>
    <w:lvl w:ilvl="0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cs="Times New Roman"/>
      </w:rPr>
    </w:lvl>
  </w:abstractNum>
  <w:abstractNum w:abstractNumId="12" w15:restartNumberingAfterBreak="0">
    <w:nsid w:val="33CE10A8"/>
    <w:multiLevelType w:val="multilevel"/>
    <w:tmpl w:val="49443EF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F445B6E"/>
    <w:multiLevelType w:val="hybridMultilevel"/>
    <w:tmpl w:val="3F4E142E"/>
    <w:lvl w:ilvl="0" w:tplc="96E8BB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F8D"/>
    <w:multiLevelType w:val="hybridMultilevel"/>
    <w:tmpl w:val="9E74727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082911"/>
    <w:multiLevelType w:val="hybridMultilevel"/>
    <w:tmpl w:val="3D74DCAE"/>
    <w:lvl w:ilvl="0" w:tplc="0427000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6" w15:restartNumberingAfterBreak="0">
    <w:nsid w:val="4AED3CCF"/>
    <w:multiLevelType w:val="multilevel"/>
    <w:tmpl w:val="B0A05E3C"/>
    <w:lvl w:ilvl="0">
      <w:start w:val="1"/>
      <w:numFmt w:val="decimal"/>
      <w:lvlText w:val="%1."/>
      <w:lvlJc w:val="left"/>
      <w:pPr>
        <w:ind w:left="816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ascii="TimesLT" w:eastAsia="Times New Roman" w:hAnsi="TimesLT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4C3A179E"/>
    <w:multiLevelType w:val="hybridMultilevel"/>
    <w:tmpl w:val="92BA5C20"/>
    <w:lvl w:ilvl="0" w:tplc="49302C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1A21B7"/>
    <w:multiLevelType w:val="multilevel"/>
    <w:tmpl w:val="CB087BCC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cs="Times New Roman" w:hint="default"/>
      </w:rPr>
    </w:lvl>
  </w:abstractNum>
  <w:abstractNum w:abstractNumId="19" w15:restartNumberingAfterBreak="0">
    <w:nsid w:val="4EC46B97"/>
    <w:multiLevelType w:val="multilevel"/>
    <w:tmpl w:val="81EEE7B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555E3354"/>
    <w:multiLevelType w:val="hybridMultilevel"/>
    <w:tmpl w:val="021AD9C2"/>
    <w:lvl w:ilvl="0" w:tplc="1548D73E">
      <w:start w:val="4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1" w15:restartNumberingAfterBreak="0">
    <w:nsid w:val="588F2BF6"/>
    <w:multiLevelType w:val="hybridMultilevel"/>
    <w:tmpl w:val="7BCA7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8E75F4"/>
    <w:multiLevelType w:val="hybridMultilevel"/>
    <w:tmpl w:val="1BA4DEB6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635F7"/>
    <w:multiLevelType w:val="hybridMultilevel"/>
    <w:tmpl w:val="0BD64CD6"/>
    <w:lvl w:ilvl="0" w:tplc="0427000F">
      <w:start w:val="1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4483" w:hanging="360"/>
      </w:pPr>
    </w:lvl>
    <w:lvl w:ilvl="2" w:tplc="0427001B" w:tentative="1">
      <w:start w:val="1"/>
      <w:numFmt w:val="lowerRoman"/>
      <w:lvlText w:val="%3."/>
      <w:lvlJc w:val="right"/>
      <w:pPr>
        <w:ind w:left="5203" w:hanging="180"/>
      </w:pPr>
    </w:lvl>
    <w:lvl w:ilvl="3" w:tplc="0427000F" w:tentative="1">
      <w:start w:val="1"/>
      <w:numFmt w:val="decimal"/>
      <w:lvlText w:val="%4."/>
      <w:lvlJc w:val="left"/>
      <w:pPr>
        <w:ind w:left="5923" w:hanging="360"/>
      </w:pPr>
    </w:lvl>
    <w:lvl w:ilvl="4" w:tplc="04270019" w:tentative="1">
      <w:start w:val="1"/>
      <w:numFmt w:val="lowerLetter"/>
      <w:lvlText w:val="%5."/>
      <w:lvlJc w:val="left"/>
      <w:pPr>
        <w:ind w:left="6643" w:hanging="360"/>
      </w:pPr>
    </w:lvl>
    <w:lvl w:ilvl="5" w:tplc="0427001B" w:tentative="1">
      <w:start w:val="1"/>
      <w:numFmt w:val="lowerRoman"/>
      <w:lvlText w:val="%6."/>
      <w:lvlJc w:val="right"/>
      <w:pPr>
        <w:ind w:left="7363" w:hanging="180"/>
      </w:pPr>
    </w:lvl>
    <w:lvl w:ilvl="6" w:tplc="0427000F" w:tentative="1">
      <w:start w:val="1"/>
      <w:numFmt w:val="decimal"/>
      <w:lvlText w:val="%7."/>
      <w:lvlJc w:val="left"/>
      <w:pPr>
        <w:ind w:left="8083" w:hanging="360"/>
      </w:pPr>
    </w:lvl>
    <w:lvl w:ilvl="7" w:tplc="04270019" w:tentative="1">
      <w:start w:val="1"/>
      <w:numFmt w:val="lowerLetter"/>
      <w:lvlText w:val="%8."/>
      <w:lvlJc w:val="left"/>
      <w:pPr>
        <w:ind w:left="8803" w:hanging="360"/>
      </w:pPr>
    </w:lvl>
    <w:lvl w:ilvl="8" w:tplc="0427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4" w15:restartNumberingAfterBreak="0">
    <w:nsid w:val="5DE315F5"/>
    <w:multiLevelType w:val="hybridMultilevel"/>
    <w:tmpl w:val="978C53AE"/>
    <w:lvl w:ilvl="0" w:tplc="EA3EF99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B71AA"/>
    <w:multiLevelType w:val="multilevel"/>
    <w:tmpl w:val="9D902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6" w15:restartNumberingAfterBreak="0">
    <w:nsid w:val="63004D68"/>
    <w:multiLevelType w:val="hybridMultilevel"/>
    <w:tmpl w:val="AAECD4DC"/>
    <w:lvl w:ilvl="0" w:tplc="659C9190">
      <w:start w:val="1"/>
      <w:numFmt w:val="decimal"/>
      <w:lvlText w:val="%1."/>
      <w:lvlJc w:val="left"/>
      <w:pPr>
        <w:ind w:left="536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7" w15:restartNumberingAfterBreak="0">
    <w:nsid w:val="65680E13"/>
    <w:multiLevelType w:val="multilevel"/>
    <w:tmpl w:val="9C7238FE"/>
    <w:lvl w:ilvl="0">
      <w:start w:val="1"/>
      <w:numFmt w:val="decimal"/>
      <w:lvlText w:val="%1."/>
      <w:lvlJc w:val="left"/>
      <w:pPr>
        <w:ind w:left="59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676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036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2756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3116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36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196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16" w:hanging="1800"/>
      </w:pPr>
      <w:rPr>
        <w:rFonts w:hint="default"/>
        <w:b w:val="0"/>
        <w:color w:val="auto"/>
      </w:rPr>
    </w:lvl>
  </w:abstractNum>
  <w:abstractNum w:abstractNumId="28" w15:restartNumberingAfterBreak="0">
    <w:nsid w:val="6680017A"/>
    <w:multiLevelType w:val="hybridMultilevel"/>
    <w:tmpl w:val="A0DA46F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A22B9"/>
    <w:multiLevelType w:val="hybridMultilevel"/>
    <w:tmpl w:val="39024F3E"/>
    <w:lvl w:ilvl="0" w:tplc="0427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0" w15:restartNumberingAfterBreak="0">
    <w:nsid w:val="6DE94F80"/>
    <w:multiLevelType w:val="hybridMultilevel"/>
    <w:tmpl w:val="603C7A26"/>
    <w:lvl w:ilvl="0" w:tplc="0427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1" w15:restartNumberingAfterBreak="0">
    <w:nsid w:val="71BC1AFE"/>
    <w:multiLevelType w:val="multilevel"/>
    <w:tmpl w:val="CB087BCC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cs="Times New Roman" w:hint="default"/>
      </w:rPr>
    </w:lvl>
  </w:abstractNum>
  <w:abstractNum w:abstractNumId="32" w15:restartNumberingAfterBreak="0">
    <w:nsid w:val="76903BE7"/>
    <w:multiLevelType w:val="hybridMultilevel"/>
    <w:tmpl w:val="AAECD4DC"/>
    <w:lvl w:ilvl="0" w:tplc="659C9190">
      <w:start w:val="1"/>
      <w:numFmt w:val="decimal"/>
      <w:lvlText w:val="%1."/>
      <w:lvlJc w:val="left"/>
      <w:pPr>
        <w:ind w:left="536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256" w:hanging="360"/>
      </w:pPr>
    </w:lvl>
    <w:lvl w:ilvl="2" w:tplc="0427001B" w:tentative="1">
      <w:start w:val="1"/>
      <w:numFmt w:val="lowerRoman"/>
      <w:lvlText w:val="%3."/>
      <w:lvlJc w:val="right"/>
      <w:pPr>
        <w:ind w:left="1976" w:hanging="180"/>
      </w:pPr>
    </w:lvl>
    <w:lvl w:ilvl="3" w:tplc="0427000F" w:tentative="1">
      <w:start w:val="1"/>
      <w:numFmt w:val="decimal"/>
      <w:lvlText w:val="%4."/>
      <w:lvlJc w:val="left"/>
      <w:pPr>
        <w:ind w:left="2696" w:hanging="360"/>
      </w:pPr>
    </w:lvl>
    <w:lvl w:ilvl="4" w:tplc="04270019" w:tentative="1">
      <w:start w:val="1"/>
      <w:numFmt w:val="lowerLetter"/>
      <w:lvlText w:val="%5."/>
      <w:lvlJc w:val="left"/>
      <w:pPr>
        <w:ind w:left="3416" w:hanging="360"/>
      </w:pPr>
    </w:lvl>
    <w:lvl w:ilvl="5" w:tplc="0427001B" w:tentative="1">
      <w:start w:val="1"/>
      <w:numFmt w:val="lowerRoman"/>
      <w:lvlText w:val="%6."/>
      <w:lvlJc w:val="right"/>
      <w:pPr>
        <w:ind w:left="4136" w:hanging="180"/>
      </w:pPr>
    </w:lvl>
    <w:lvl w:ilvl="6" w:tplc="0427000F" w:tentative="1">
      <w:start w:val="1"/>
      <w:numFmt w:val="decimal"/>
      <w:lvlText w:val="%7."/>
      <w:lvlJc w:val="left"/>
      <w:pPr>
        <w:ind w:left="4856" w:hanging="360"/>
      </w:pPr>
    </w:lvl>
    <w:lvl w:ilvl="7" w:tplc="04270019" w:tentative="1">
      <w:start w:val="1"/>
      <w:numFmt w:val="lowerLetter"/>
      <w:lvlText w:val="%8."/>
      <w:lvlJc w:val="left"/>
      <w:pPr>
        <w:ind w:left="5576" w:hanging="360"/>
      </w:pPr>
    </w:lvl>
    <w:lvl w:ilvl="8" w:tplc="0427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3" w15:restartNumberingAfterBreak="0">
    <w:nsid w:val="77611913"/>
    <w:multiLevelType w:val="hybridMultilevel"/>
    <w:tmpl w:val="261A03A8"/>
    <w:lvl w:ilvl="0" w:tplc="198C7F24">
      <w:start w:val="1"/>
      <w:numFmt w:val="decimal"/>
      <w:lvlText w:val="%1."/>
      <w:lvlJc w:val="left"/>
      <w:pPr>
        <w:ind w:left="596" w:hanging="360"/>
      </w:pPr>
      <w:rPr>
        <w:rFonts w:hint="default"/>
        <w:b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316" w:hanging="360"/>
      </w:pPr>
    </w:lvl>
    <w:lvl w:ilvl="2" w:tplc="0427001B" w:tentative="1">
      <w:start w:val="1"/>
      <w:numFmt w:val="lowerRoman"/>
      <w:lvlText w:val="%3."/>
      <w:lvlJc w:val="right"/>
      <w:pPr>
        <w:ind w:left="2036" w:hanging="180"/>
      </w:pPr>
    </w:lvl>
    <w:lvl w:ilvl="3" w:tplc="0427000F" w:tentative="1">
      <w:start w:val="1"/>
      <w:numFmt w:val="decimal"/>
      <w:lvlText w:val="%4."/>
      <w:lvlJc w:val="left"/>
      <w:pPr>
        <w:ind w:left="2756" w:hanging="360"/>
      </w:pPr>
    </w:lvl>
    <w:lvl w:ilvl="4" w:tplc="04270019" w:tentative="1">
      <w:start w:val="1"/>
      <w:numFmt w:val="lowerLetter"/>
      <w:lvlText w:val="%5."/>
      <w:lvlJc w:val="left"/>
      <w:pPr>
        <w:ind w:left="3476" w:hanging="360"/>
      </w:pPr>
    </w:lvl>
    <w:lvl w:ilvl="5" w:tplc="0427001B" w:tentative="1">
      <w:start w:val="1"/>
      <w:numFmt w:val="lowerRoman"/>
      <w:lvlText w:val="%6."/>
      <w:lvlJc w:val="right"/>
      <w:pPr>
        <w:ind w:left="4196" w:hanging="180"/>
      </w:pPr>
    </w:lvl>
    <w:lvl w:ilvl="6" w:tplc="0427000F" w:tentative="1">
      <w:start w:val="1"/>
      <w:numFmt w:val="decimal"/>
      <w:lvlText w:val="%7."/>
      <w:lvlJc w:val="left"/>
      <w:pPr>
        <w:ind w:left="4916" w:hanging="360"/>
      </w:pPr>
    </w:lvl>
    <w:lvl w:ilvl="7" w:tplc="04270019" w:tentative="1">
      <w:start w:val="1"/>
      <w:numFmt w:val="lowerLetter"/>
      <w:lvlText w:val="%8."/>
      <w:lvlJc w:val="left"/>
      <w:pPr>
        <w:ind w:left="5636" w:hanging="360"/>
      </w:pPr>
    </w:lvl>
    <w:lvl w:ilvl="8" w:tplc="0427001B" w:tentative="1">
      <w:start w:val="1"/>
      <w:numFmt w:val="lowerRoman"/>
      <w:lvlText w:val="%9."/>
      <w:lvlJc w:val="right"/>
      <w:pPr>
        <w:ind w:left="6356" w:hanging="180"/>
      </w:pPr>
    </w:lvl>
  </w:abstractNum>
  <w:abstractNum w:abstractNumId="34" w15:restartNumberingAfterBreak="0">
    <w:nsid w:val="7B5D6076"/>
    <w:multiLevelType w:val="multilevel"/>
    <w:tmpl w:val="9E70C7FE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F874560"/>
    <w:multiLevelType w:val="hybridMultilevel"/>
    <w:tmpl w:val="561CDC6C"/>
    <w:lvl w:ilvl="0" w:tplc="CA9427AC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91" w:hanging="360"/>
      </w:pPr>
    </w:lvl>
    <w:lvl w:ilvl="2" w:tplc="0427001B" w:tentative="1">
      <w:start w:val="1"/>
      <w:numFmt w:val="lowerRoman"/>
      <w:lvlText w:val="%3."/>
      <w:lvlJc w:val="right"/>
      <w:pPr>
        <w:ind w:left="3011" w:hanging="180"/>
      </w:pPr>
    </w:lvl>
    <w:lvl w:ilvl="3" w:tplc="0427000F" w:tentative="1">
      <w:start w:val="1"/>
      <w:numFmt w:val="decimal"/>
      <w:lvlText w:val="%4."/>
      <w:lvlJc w:val="left"/>
      <w:pPr>
        <w:ind w:left="3731" w:hanging="360"/>
      </w:pPr>
    </w:lvl>
    <w:lvl w:ilvl="4" w:tplc="04270019" w:tentative="1">
      <w:start w:val="1"/>
      <w:numFmt w:val="lowerLetter"/>
      <w:lvlText w:val="%5."/>
      <w:lvlJc w:val="left"/>
      <w:pPr>
        <w:ind w:left="4451" w:hanging="360"/>
      </w:pPr>
    </w:lvl>
    <w:lvl w:ilvl="5" w:tplc="0427001B" w:tentative="1">
      <w:start w:val="1"/>
      <w:numFmt w:val="lowerRoman"/>
      <w:lvlText w:val="%6."/>
      <w:lvlJc w:val="right"/>
      <w:pPr>
        <w:ind w:left="5171" w:hanging="180"/>
      </w:pPr>
    </w:lvl>
    <w:lvl w:ilvl="6" w:tplc="0427000F" w:tentative="1">
      <w:start w:val="1"/>
      <w:numFmt w:val="decimal"/>
      <w:lvlText w:val="%7."/>
      <w:lvlJc w:val="left"/>
      <w:pPr>
        <w:ind w:left="5891" w:hanging="360"/>
      </w:pPr>
    </w:lvl>
    <w:lvl w:ilvl="7" w:tplc="04270019" w:tentative="1">
      <w:start w:val="1"/>
      <w:numFmt w:val="lowerLetter"/>
      <w:lvlText w:val="%8."/>
      <w:lvlJc w:val="left"/>
      <w:pPr>
        <w:ind w:left="6611" w:hanging="360"/>
      </w:pPr>
    </w:lvl>
    <w:lvl w:ilvl="8" w:tplc="0427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1372026619">
    <w:abstractNumId w:val="3"/>
  </w:num>
  <w:num w:numId="2" w16cid:durableId="10282925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297615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0131633">
    <w:abstractNumId w:val="0"/>
  </w:num>
  <w:num w:numId="5" w16cid:durableId="1994290479">
    <w:abstractNumId w:val="4"/>
  </w:num>
  <w:num w:numId="6" w16cid:durableId="1598293349">
    <w:abstractNumId w:val="26"/>
  </w:num>
  <w:num w:numId="7" w16cid:durableId="665674638">
    <w:abstractNumId w:val="27"/>
  </w:num>
  <w:num w:numId="8" w16cid:durableId="13193531">
    <w:abstractNumId w:val="24"/>
  </w:num>
  <w:num w:numId="9" w16cid:durableId="111368639">
    <w:abstractNumId w:val="31"/>
  </w:num>
  <w:num w:numId="10" w16cid:durableId="1246957232">
    <w:abstractNumId w:val="18"/>
  </w:num>
  <w:num w:numId="11" w16cid:durableId="913735112">
    <w:abstractNumId w:val="22"/>
  </w:num>
  <w:num w:numId="12" w16cid:durableId="688722755">
    <w:abstractNumId w:val="33"/>
  </w:num>
  <w:num w:numId="13" w16cid:durableId="466976327">
    <w:abstractNumId w:val="16"/>
  </w:num>
  <w:num w:numId="14" w16cid:durableId="1233539846">
    <w:abstractNumId w:val="5"/>
  </w:num>
  <w:num w:numId="15" w16cid:durableId="1592472629">
    <w:abstractNumId w:val="6"/>
  </w:num>
  <w:num w:numId="16" w16cid:durableId="453328952">
    <w:abstractNumId w:val="30"/>
  </w:num>
  <w:num w:numId="17" w16cid:durableId="1529101797">
    <w:abstractNumId w:val="8"/>
  </w:num>
  <w:num w:numId="18" w16cid:durableId="1250238245">
    <w:abstractNumId w:val="7"/>
  </w:num>
  <w:num w:numId="19" w16cid:durableId="142507459">
    <w:abstractNumId w:val="15"/>
  </w:num>
  <w:num w:numId="20" w16cid:durableId="1740398502">
    <w:abstractNumId w:val="9"/>
  </w:num>
  <w:num w:numId="21" w16cid:durableId="1087655983">
    <w:abstractNumId w:val="20"/>
  </w:num>
  <w:num w:numId="22" w16cid:durableId="1429736612">
    <w:abstractNumId w:val="10"/>
  </w:num>
  <w:num w:numId="23" w16cid:durableId="869760268">
    <w:abstractNumId w:val="34"/>
  </w:num>
  <w:num w:numId="24" w16cid:durableId="435489797">
    <w:abstractNumId w:val="17"/>
  </w:num>
  <w:num w:numId="25" w16cid:durableId="1425611822">
    <w:abstractNumId w:val="32"/>
  </w:num>
  <w:num w:numId="26" w16cid:durableId="1366176125">
    <w:abstractNumId w:val="13"/>
  </w:num>
  <w:num w:numId="27" w16cid:durableId="1347172159">
    <w:abstractNumId w:val="1"/>
  </w:num>
  <w:num w:numId="28" w16cid:durableId="719716570">
    <w:abstractNumId w:val="35"/>
  </w:num>
  <w:num w:numId="29" w16cid:durableId="18119016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89230165">
    <w:abstractNumId w:val="11"/>
  </w:num>
  <w:num w:numId="31" w16cid:durableId="1016344056">
    <w:abstractNumId w:val="23"/>
  </w:num>
  <w:num w:numId="32" w16cid:durableId="1001350202">
    <w:abstractNumId w:val="25"/>
  </w:num>
  <w:num w:numId="33" w16cid:durableId="1211066160">
    <w:abstractNumId w:val="29"/>
  </w:num>
  <w:num w:numId="34" w16cid:durableId="1768961041">
    <w:abstractNumId w:val="2"/>
  </w:num>
  <w:num w:numId="35" w16cid:durableId="662203371">
    <w:abstractNumId w:val="21"/>
  </w:num>
  <w:num w:numId="36" w16cid:durableId="1401715332">
    <w:abstractNumId w:val="14"/>
  </w:num>
  <w:num w:numId="37" w16cid:durableId="1803693663">
    <w:abstractNumId w:val="28"/>
  </w:num>
  <w:num w:numId="38" w16cid:durableId="779103334">
    <w:abstractNumId w:val="12"/>
  </w:num>
  <w:num w:numId="39" w16cid:durableId="21250357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5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94E"/>
    <w:rsid w:val="00001E6E"/>
    <w:rsid w:val="00003BF3"/>
    <w:rsid w:val="00003C8F"/>
    <w:rsid w:val="00013511"/>
    <w:rsid w:val="00013586"/>
    <w:rsid w:val="00026579"/>
    <w:rsid w:val="0003313A"/>
    <w:rsid w:val="00033819"/>
    <w:rsid w:val="00041B1B"/>
    <w:rsid w:val="00055DC2"/>
    <w:rsid w:val="000641F2"/>
    <w:rsid w:val="00072F51"/>
    <w:rsid w:val="00074230"/>
    <w:rsid w:val="000761B2"/>
    <w:rsid w:val="000771D4"/>
    <w:rsid w:val="0008328A"/>
    <w:rsid w:val="0008378B"/>
    <w:rsid w:val="00085BA7"/>
    <w:rsid w:val="00086662"/>
    <w:rsid w:val="00091F8A"/>
    <w:rsid w:val="000A2CDF"/>
    <w:rsid w:val="000A3DF0"/>
    <w:rsid w:val="000A6B17"/>
    <w:rsid w:val="000A7914"/>
    <w:rsid w:val="000B7AAA"/>
    <w:rsid w:val="000C5213"/>
    <w:rsid w:val="000C7AC5"/>
    <w:rsid w:val="000D56C5"/>
    <w:rsid w:val="000D5E17"/>
    <w:rsid w:val="000D6E87"/>
    <w:rsid w:val="000D7583"/>
    <w:rsid w:val="000E2650"/>
    <w:rsid w:val="000E2BCF"/>
    <w:rsid w:val="000F0D87"/>
    <w:rsid w:val="000F324A"/>
    <w:rsid w:val="000F5196"/>
    <w:rsid w:val="000F59A7"/>
    <w:rsid w:val="000F6B6F"/>
    <w:rsid w:val="000F72D3"/>
    <w:rsid w:val="00105AB8"/>
    <w:rsid w:val="00105DC0"/>
    <w:rsid w:val="00111458"/>
    <w:rsid w:val="00117FC7"/>
    <w:rsid w:val="00121294"/>
    <w:rsid w:val="00131160"/>
    <w:rsid w:val="00132E44"/>
    <w:rsid w:val="0013500A"/>
    <w:rsid w:val="00141B83"/>
    <w:rsid w:val="001431D1"/>
    <w:rsid w:val="00145263"/>
    <w:rsid w:val="00154FA4"/>
    <w:rsid w:val="0015568C"/>
    <w:rsid w:val="00155746"/>
    <w:rsid w:val="001576FF"/>
    <w:rsid w:val="00164AEC"/>
    <w:rsid w:val="001710A1"/>
    <w:rsid w:val="00173D74"/>
    <w:rsid w:val="001747A7"/>
    <w:rsid w:val="00176AC9"/>
    <w:rsid w:val="001808CB"/>
    <w:rsid w:val="00180DEB"/>
    <w:rsid w:val="00181C64"/>
    <w:rsid w:val="0019092B"/>
    <w:rsid w:val="00191FD7"/>
    <w:rsid w:val="001A17D3"/>
    <w:rsid w:val="001A1851"/>
    <w:rsid w:val="001A6430"/>
    <w:rsid w:val="001A7858"/>
    <w:rsid w:val="001A7DCA"/>
    <w:rsid w:val="001B0CED"/>
    <w:rsid w:val="001B18DC"/>
    <w:rsid w:val="001B1A39"/>
    <w:rsid w:val="001B481C"/>
    <w:rsid w:val="001C711F"/>
    <w:rsid w:val="001D5856"/>
    <w:rsid w:val="001D687A"/>
    <w:rsid w:val="001E3211"/>
    <w:rsid w:val="001F08B8"/>
    <w:rsid w:val="001F206D"/>
    <w:rsid w:val="001F48A6"/>
    <w:rsid w:val="00207B72"/>
    <w:rsid w:val="0021201E"/>
    <w:rsid w:val="00213696"/>
    <w:rsid w:val="00222BB3"/>
    <w:rsid w:val="00222CF7"/>
    <w:rsid w:val="00223173"/>
    <w:rsid w:val="0023160E"/>
    <w:rsid w:val="00236D1F"/>
    <w:rsid w:val="00241CF7"/>
    <w:rsid w:val="00246D9D"/>
    <w:rsid w:val="00252B5C"/>
    <w:rsid w:val="00254A47"/>
    <w:rsid w:val="002565D0"/>
    <w:rsid w:val="00261E59"/>
    <w:rsid w:val="00261F6B"/>
    <w:rsid w:val="00266B2B"/>
    <w:rsid w:val="00267E17"/>
    <w:rsid w:val="002706F0"/>
    <w:rsid w:val="00276C48"/>
    <w:rsid w:val="00282B99"/>
    <w:rsid w:val="00287636"/>
    <w:rsid w:val="002930A7"/>
    <w:rsid w:val="00293A2E"/>
    <w:rsid w:val="00294208"/>
    <w:rsid w:val="00297D4A"/>
    <w:rsid w:val="002A1F62"/>
    <w:rsid w:val="002B47DD"/>
    <w:rsid w:val="002B6638"/>
    <w:rsid w:val="002B67F7"/>
    <w:rsid w:val="002C0F2B"/>
    <w:rsid w:val="002C1023"/>
    <w:rsid w:val="002C1151"/>
    <w:rsid w:val="002C3555"/>
    <w:rsid w:val="002C634B"/>
    <w:rsid w:val="002E47F9"/>
    <w:rsid w:val="002F1365"/>
    <w:rsid w:val="002F419C"/>
    <w:rsid w:val="002F5528"/>
    <w:rsid w:val="002F5A99"/>
    <w:rsid w:val="002F615E"/>
    <w:rsid w:val="0030337E"/>
    <w:rsid w:val="00303889"/>
    <w:rsid w:val="003047FB"/>
    <w:rsid w:val="003056A3"/>
    <w:rsid w:val="003059D1"/>
    <w:rsid w:val="00307EC8"/>
    <w:rsid w:val="003116D6"/>
    <w:rsid w:val="00311FE3"/>
    <w:rsid w:val="003135A2"/>
    <w:rsid w:val="003161E6"/>
    <w:rsid w:val="003167D1"/>
    <w:rsid w:val="00317380"/>
    <w:rsid w:val="00323CA4"/>
    <w:rsid w:val="003252BA"/>
    <w:rsid w:val="00325866"/>
    <w:rsid w:val="003262D9"/>
    <w:rsid w:val="00334F85"/>
    <w:rsid w:val="00336AD0"/>
    <w:rsid w:val="00346CD3"/>
    <w:rsid w:val="00347F3F"/>
    <w:rsid w:val="00350F89"/>
    <w:rsid w:val="00355A5D"/>
    <w:rsid w:val="00356C30"/>
    <w:rsid w:val="003647F8"/>
    <w:rsid w:val="00371F99"/>
    <w:rsid w:val="00374D89"/>
    <w:rsid w:val="00380191"/>
    <w:rsid w:val="00380732"/>
    <w:rsid w:val="003860B4"/>
    <w:rsid w:val="00387CDD"/>
    <w:rsid w:val="00390A33"/>
    <w:rsid w:val="003A0120"/>
    <w:rsid w:val="003A1C86"/>
    <w:rsid w:val="003A22C1"/>
    <w:rsid w:val="003A536D"/>
    <w:rsid w:val="003A6AE5"/>
    <w:rsid w:val="003A6DC2"/>
    <w:rsid w:val="003B03CD"/>
    <w:rsid w:val="003B4B42"/>
    <w:rsid w:val="003B54CA"/>
    <w:rsid w:val="003C5026"/>
    <w:rsid w:val="003C7757"/>
    <w:rsid w:val="003D4081"/>
    <w:rsid w:val="003D49ED"/>
    <w:rsid w:val="003D63CC"/>
    <w:rsid w:val="003D7343"/>
    <w:rsid w:val="003E3E86"/>
    <w:rsid w:val="003E646E"/>
    <w:rsid w:val="003E7F54"/>
    <w:rsid w:val="003F01B2"/>
    <w:rsid w:val="003F16DB"/>
    <w:rsid w:val="003F247D"/>
    <w:rsid w:val="003F4A7A"/>
    <w:rsid w:val="00407BA8"/>
    <w:rsid w:val="00412982"/>
    <w:rsid w:val="0041566D"/>
    <w:rsid w:val="004175C9"/>
    <w:rsid w:val="00440573"/>
    <w:rsid w:val="004469BA"/>
    <w:rsid w:val="004660B3"/>
    <w:rsid w:val="00470145"/>
    <w:rsid w:val="00474D57"/>
    <w:rsid w:val="00476172"/>
    <w:rsid w:val="0047724F"/>
    <w:rsid w:val="00483364"/>
    <w:rsid w:val="00485AB5"/>
    <w:rsid w:val="00486DFB"/>
    <w:rsid w:val="0049405B"/>
    <w:rsid w:val="00494E42"/>
    <w:rsid w:val="004A3B6A"/>
    <w:rsid w:val="004B2073"/>
    <w:rsid w:val="004B2C42"/>
    <w:rsid w:val="004B343A"/>
    <w:rsid w:val="004B35C5"/>
    <w:rsid w:val="004B71DB"/>
    <w:rsid w:val="004C29AA"/>
    <w:rsid w:val="004D4812"/>
    <w:rsid w:val="004D4F36"/>
    <w:rsid w:val="004D600C"/>
    <w:rsid w:val="004E00C1"/>
    <w:rsid w:val="004E189B"/>
    <w:rsid w:val="004E4E9A"/>
    <w:rsid w:val="004E54A4"/>
    <w:rsid w:val="004E6E96"/>
    <w:rsid w:val="004F4664"/>
    <w:rsid w:val="004F62C9"/>
    <w:rsid w:val="005070ED"/>
    <w:rsid w:val="00510724"/>
    <w:rsid w:val="005128AF"/>
    <w:rsid w:val="005161C1"/>
    <w:rsid w:val="005229A1"/>
    <w:rsid w:val="00524856"/>
    <w:rsid w:val="00525AB8"/>
    <w:rsid w:val="0053502F"/>
    <w:rsid w:val="00537843"/>
    <w:rsid w:val="00540193"/>
    <w:rsid w:val="00540F3B"/>
    <w:rsid w:val="00541159"/>
    <w:rsid w:val="00542597"/>
    <w:rsid w:val="005444DF"/>
    <w:rsid w:val="00546828"/>
    <w:rsid w:val="005504E6"/>
    <w:rsid w:val="00550B02"/>
    <w:rsid w:val="00552422"/>
    <w:rsid w:val="00554BF8"/>
    <w:rsid w:val="005550F6"/>
    <w:rsid w:val="005559DC"/>
    <w:rsid w:val="00556975"/>
    <w:rsid w:val="00564F3E"/>
    <w:rsid w:val="00567FB2"/>
    <w:rsid w:val="0057541C"/>
    <w:rsid w:val="00575A3D"/>
    <w:rsid w:val="005777E3"/>
    <w:rsid w:val="00581A11"/>
    <w:rsid w:val="0058430A"/>
    <w:rsid w:val="0058517E"/>
    <w:rsid w:val="005872E6"/>
    <w:rsid w:val="00587CB7"/>
    <w:rsid w:val="00591A53"/>
    <w:rsid w:val="00593C0B"/>
    <w:rsid w:val="00593ED2"/>
    <w:rsid w:val="005A4E72"/>
    <w:rsid w:val="005A6CA1"/>
    <w:rsid w:val="005B4335"/>
    <w:rsid w:val="005B4A84"/>
    <w:rsid w:val="005B5D32"/>
    <w:rsid w:val="005C03EE"/>
    <w:rsid w:val="005C2875"/>
    <w:rsid w:val="005C32A7"/>
    <w:rsid w:val="005C3B38"/>
    <w:rsid w:val="005D0D88"/>
    <w:rsid w:val="005D6DB7"/>
    <w:rsid w:val="005D718F"/>
    <w:rsid w:val="005E267F"/>
    <w:rsid w:val="005E5045"/>
    <w:rsid w:val="005F325E"/>
    <w:rsid w:val="005F5B77"/>
    <w:rsid w:val="005F636A"/>
    <w:rsid w:val="006102F0"/>
    <w:rsid w:val="0061113E"/>
    <w:rsid w:val="006134E2"/>
    <w:rsid w:val="00617353"/>
    <w:rsid w:val="00617F78"/>
    <w:rsid w:val="006216F2"/>
    <w:rsid w:val="00625815"/>
    <w:rsid w:val="00641C24"/>
    <w:rsid w:val="00642D76"/>
    <w:rsid w:val="00643027"/>
    <w:rsid w:val="00643409"/>
    <w:rsid w:val="00643526"/>
    <w:rsid w:val="006448B4"/>
    <w:rsid w:val="00645C28"/>
    <w:rsid w:val="00650645"/>
    <w:rsid w:val="006529CE"/>
    <w:rsid w:val="00653310"/>
    <w:rsid w:val="00655FF1"/>
    <w:rsid w:val="006612F7"/>
    <w:rsid w:val="006663DA"/>
    <w:rsid w:val="00667658"/>
    <w:rsid w:val="00670878"/>
    <w:rsid w:val="00681871"/>
    <w:rsid w:val="00682BAA"/>
    <w:rsid w:val="00683D50"/>
    <w:rsid w:val="00684A6E"/>
    <w:rsid w:val="00692068"/>
    <w:rsid w:val="0069254C"/>
    <w:rsid w:val="0069439A"/>
    <w:rsid w:val="0069577A"/>
    <w:rsid w:val="006A1B40"/>
    <w:rsid w:val="006A2698"/>
    <w:rsid w:val="006A6162"/>
    <w:rsid w:val="006A6B9B"/>
    <w:rsid w:val="006A6E46"/>
    <w:rsid w:val="006B2631"/>
    <w:rsid w:val="006B3E69"/>
    <w:rsid w:val="006B468F"/>
    <w:rsid w:val="006B74A9"/>
    <w:rsid w:val="006C0034"/>
    <w:rsid w:val="006C1706"/>
    <w:rsid w:val="006C1A00"/>
    <w:rsid w:val="006C3F61"/>
    <w:rsid w:val="006E0B47"/>
    <w:rsid w:val="006E2025"/>
    <w:rsid w:val="006E303A"/>
    <w:rsid w:val="006E56FC"/>
    <w:rsid w:val="006F0541"/>
    <w:rsid w:val="006F4FFE"/>
    <w:rsid w:val="00700F23"/>
    <w:rsid w:val="00706F62"/>
    <w:rsid w:val="00707A02"/>
    <w:rsid w:val="00707DCC"/>
    <w:rsid w:val="00711332"/>
    <w:rsid w:val="007120F5"/>
    <w:rsid w:val="007246B0"/>
    <w:rsid w:val="00727FB7"/>
    <w:rsid w:val="0073047C"/>
    <w:rsid w:val="00733281"/>
    <w:rsid w:val="00734BC2"/>
    <w:rsid w:val="00734FD8"/>
    <w:rsid w:val="00741E1B"/>
    <w:rsid w:val="00742B90"/>
    <w:rsid w:val="0074371E"/>
    <w:rsid w:val="007443FC"/>
    <w:rsid w:val="00745E77"/>
    <w:rsid w:val="00746FFA"/>
    <w:rsid w:val="00751237"/>
    <w:rsid w:val="007526DD"/>
    <w:rsid w:val="00753B4B"/>
    <w:rsid w:val="00757A74"/>
    <w:rsid w:val="00762C02"/>
    <w:rsid w:val="00764373"/>
    <w:rsid w:val="00766DA0"/>
    <w:rsid w:val="00774763"/>
    <w:rsid w:val="00780B84"/>
    <w:rsid w:val="007832B8"/>
    <w:rsid w:val="00786A2A"/>
    <w:rsid w:val="007929E0"/>
    <w:rsid w:val="007A1BA3"/>
    <w:rsid w:val="007A2C7F"/>
    <w:rsid w:val="007B0BF6"/>
    <w:rsid w:val="007B135A"/>
    <w:rsid w:val="007B2213"/>
    <w:rsid w:val="007B7841"/>
    <w:rsid w:val="007B7A21"/>
    <w:rsid w:val="007C1DB4"/>
    <w:rsid w:val="007C2714"/>
    <w:rsid w:val="007C6342"/>
    <w:rsid w:val="007D1861"/>
    <w:rsid w:val="007D479B"/>
    <w:rsid w:val="007D74D0"/>
    <w:rsid w:val="007E094B"/>
    <w:rsid w:val="007E1BC1"/>
    <w:rsid w:val="007E1FDE"/>
    <w:rsid w:val="007F09B5"/>
    <w:rsid w:val="007F4054"/>
    <w:rsid w:val="007F6A34"/>
    <w:rsid w:val="0081167C"/>
    <w:rsid w:val="0081579B"/>
    <w:rsid w:val="0082077D"/>
    <w:rsid w:val="008222A5"/>
    <w:rsid w:val="008258A5"/>
    <w:rsid w:val="00825B68"/>
    <w:rsid w:val="008307D4"/>
    <w:rsid w:val="008326F2"/>
    <w:rsid w:val="00833B6E"/>
    <w:rsid w:val="0083419F"/>
    <w:rsid w:val="00841272"/>
    <w:rsid w:val="0085262D"/>
    <w:rsid w:val="008555B1"/>
    <w:rsid w:val="00856E2A"/>
    <w:rsid w:val="00861B5F"/>
    <w:rsid w:val="00862053"/>
    <w:rsid w:val="00862344"/>
    <w:rsid w:val="00863426"/>
    <w:rsid w:val="008700C4"/>
    <w:rsid w:val="00874BFC"/>
    <w:rsid w:val="00875B4A"/>
    <w:rsid w:val="00882DC5"/>
    <w:rsid w:val="00882E36"/>
    <w:rsid w:val="00884095"/>
    <w:rsid w:val="008A705B"/>
    <w:rsid w:val="008B3C24"/>
    <w:rsid w:val="008B4508"/>
    <w:rsid w:val="008B6422"/>
    <w:rsid w:val="008C0007"/>
    <w:rsid w:val="008D0456"/>
    <w:rsid w:val="008D76EA"/>
    <w:rsid w:val="008E3205"/>
    <w:rsid w:val="008E34D7"/>
    <w:rsid w:val="008E52EF"/>
    <w:rsid w:val="008E6EF9"/>
    <w:rsid w:val="008F1249"/>
    <w:rsid w:val="008F1D72"/>
    <w:rsid w:val="008F295D"/>
    <w:rsid w:val="00903513"/>
    <w:rsid w:val="00903699"/>
    <w:rsid w:val="00906896"/>
    <w:rsid w:val="00916605"/>
    <w:rsid w:val="00917602"/>
    <w:rsid w:val="009203C6"/>
    <w:rsid w:val="00921E37"/>
    <w:rsid w:val="00922FB7"/>
    <w:rsid w:val="00925931"/>
    <w:rsid w:val="00925AB1"/>
    <w:rsid w:val="009261C5"/>
    <w:rsid w:val="009303BC"/>
    <w:rsid w:val="009337F3"/>
    <w:rsid w:val="00935A4B"/>
    <w:rsid w:val="00935CE0"/>
    <w:rsid w:val="0093613E"/>
    <w:rsid w:val="00936E53"/>
    <w:rsid w:val="00942876"/>
    <w:rsid w:val="00943289"/>
    <w:rsid w:val="009445DA"/>
    <w:rsid w:val="00946F07"/>
    <w:rsid w:val="009477AF"/>
    <w:rsid w:val="009520BE"/>
    <w:rsid w:val="009537BE"/>
    <w:rsid w:val="0095647B"/>
    <w:rsid w:val="00960438"/>
    <w:rsid w:val="00965AE4"/>
    <w:rsid w:val="0096602D"/>
    <w:rsid w:val="009705E1"/>
    <w:rsid w:val="00973F80"/>
    <w:rsid w:val="0098036A"/>
    <w:rsid w:val="0098181A"/>
    <w:rsid w:val="00984F1C"/>
    <w:rsid w:val="00992393"/>
    <w:rsid w:val="00992440"/>
    <w:rsid w:val="00993C54"/>
    <w:rsid w:val="00996BAE"/>
    <w:rsid w:val="009B010C"/>
    <w:rsid w:val="009B3854"/>
    <w:rsid w:val="009B5528"/>
    <w:rsid w:val="009C4501"/>
    <w:rsid w:val="009C4600"/>
    <w:rsid w:val="009D128F"/>
    <w:rsid w:val="009D6C2D"/>
    <w:rsid w:val="009D726C"/>
    <w:rsid w:val="009E0412"/>
    <w:rsid w:val="009E1601"/>
    <w:rsid w:val="009E576C"/>
    <w:rsid w:val="009E7062"/>
    <w:rsid w:val="009E7D07"/>
    <w:rsid w:val="009F04E9"/>
    <w:rsid w:val="009F32FD"/>
    <w:rsid w:val="009F5FEE"/>
    <w:rsid w:val="009F62E0"/>
    <w:rsid w:val="009F7C61"/>
    <w:rsid w:val="00A0285E"/>
    <w:rsid w:val="00A032BE"/>
    <w:rsid w:val="00A065A7"/>
    <w:rsid w:val="00A06E94"/>
    <w:rsid w:val="00A1010F"/>
    <w:rsid w:val="00A15872"/>
    <w:rsid w:val="00A17A36"/>
    <w:rsid w:val="00A212E5"/>
    <w:rsid w:val="00A2209F"/>
    <w:rsid w:val="00A32EF6"/>
    <w:rsid w:val="00A33655"/>
    <w:rsid w:val="00A41E43"/>
    <w:rsid w:val="00A42B58"/>
    <w:rsid w:val="00A436B1"/>
    <w:rsid w:val="00A445EF"/>
    <w:rsid w:val="00A4694E"/>
    <w:rsid w:val="00A52370"/>
    <w:rsid w:val="00A556D9"/>
    <w:rsid w:val="00A55E82"/>
    <w:rsid w:val="00A562C9"/>
    <w:rsid w:val="00A56C03"/>
    <w:rsid w:val="00A631BD"/>
    <w:rsid w:val="00A63CC7"/>
    <w:rsid w:val="00A643E8"/>
    <w:rsid w:val="00A65174"/>
    <w:rsid w:val="00A65284"/>
    <w:rsid w:val="00A66362"/>
    <w:rsid w:val="00A70C57"/>
    <w:rsid w:val="00A854F1"/>
    <w:rsid w:val="00A9068B"/>
    <w:rsid w:val="00A93BDA"/>
    <w:rsid w:val="00AA0E90"/>
    <w:rsid w:val="00AA0E9A"/>
    <w:rsid w:val="00AA2ACE"/>
    <w:rsid w:val="00AA46D8"/>
    <w:rsid w:val="00AA55C4"/>
    <w:rsid w:val="00AB1558"/>
    <w:rsid w:val="00AB30E9"/>
    <w:rsid w:val="00AB31F7"/>
    <w:rsid w:val="00AB5468"/>
    <w:rsid w:val="00AC1555"/>
    <w:rsid w:val="00AC1696"/>
    <w:rsid w:val="00AC6AB9"/>
    <w:rsid w:val="00AD0FBA"/>
    <w:rsid w:val="00AD66F7"/>
    <w:rsid w:val="00AD7D3A"/>
    <w:rsid w:val="00AE071D"/>
    <w:rsid w:val="00AE1ADD"/>
    <w:rsid w:val="00AE5C46"/>
    <w:rsid w:val="00B0152D"/>
    <w:rsid w:val="00B05075"/>
    <w:rsid w:val="00B055B1"/>
    <w:rsid w:val="00B05C0A"/>
    <w:rsid w:val="00B06A1F"/>
    <w:rsid w:val="00B11D14"/>
    <w:rsid w:val="00B12A02"/>
    <w:rsid w:val="00B12F6E"/>
    <w:rsid w:val="00B156C5"/>
    <w:rsid w:val="00B172AE"/>
    <w:rsid w:val="00B30387"/>
    <w:rsid w:val="00B33B90"/>
    <w:rsid w:val="00B34394"/>
    <w:rsid w:val="00B36252"/>
    <w:rsid w:val="00B37512"/>
    <w:rsid w:val="00B402B6"/>
    <w:rsid w:val="00B46889"/>
    <w:rsid w:val="00B525D0"/>
    <w:rsid w:val="00B52982"/>
    <w:rsid w:val="00B53696"/>
    <w:rsid w:val="00B5594E"/>
    <w:rsid w:val="00B56A06"/>
    <w:rsid w:val="00B66728"/>
    <w:rsid w:val="00B73B76"/>
    <w:rsid w:val="00B74556"/>
    <w:rsid w:val="00B76026"/>
    <w:rsid w:val="00B76BEA"/>
    <w:rsid w:val="00B81244"/>
    <w:rsid w:val="00B814EE"/>
    <w:rsid w:val="00B83493"/>
    <w:rsid w:val="00B853AF"/>
    <w:rsid w:val="00B853B9"/>
    <w:rsid w:val="00B91460"/>
    <w:rsid w:val="00BA0C69"/>
    <w:rsid w:val="00BA757C"/>
    <w:rsid w:val="00BB58C8"/>
    <w:rsid w:val="00BB72AB"/>
    <w:rsid w:val="00BC2732"/>
    <w:rsid w:val="00BC76B5"/>
    <w:rsid w:val="00BC7947"/>
    <w:rsid w:val="00BC7A54"/>
    <w:rsid w:val="00BD27B8"/>
    <w:rsid w:val="00BD7E1A"/>
    <w:rsid w:val="00BE5E70"/>
    <w:rsid w:val="00BF170A"/>
    <w:rsid w:val="00BF5E98"/>
    <w:rsid w:val="00C03E2C"/>
    <w:rsid w:val="00C05826"/>
    <w:rsid w:val="00C06C90"/>
    <w:rsid w:val="00C109CD"/>
    <w:rsid w:val="00C11C12"/>
    <w:rsid w:val="00C1271E"/>
    <w:rsid w:val="00C128B8"/>
    <w:rsid w:val="00C1568F"/>
    <w:rsid w:val="00C20494"/>
    <w:rsid w:val="00C20671"/>
    <w:rsid w:val="00C215EE"/>
    <w:rsid w:val="00C2680A"/>
    <w:rsid w:val="00C30583"/>
    <w:rsid w:val="00C4168C"/>
    <w:rsid w:val="00C51EF7"/>
    <w:rsid w:val="00C553BC"/>
    <w:rsid w:val="00C56694"/>
    <w:rsid w:val="00C61BE0"/>
    <w:rsid w:val="00C62550"/>
    <w:rsid w:val="00C66EBA"/>
    <w:rsid w:val="00C6789A"/>
    <w:rsid w:val="00C70DF8"/>
    <w:rsid w:val="00C71A14"/>
    <w:rsid w:val="00C73E81"/>
    <w:rsid w:val="00C7758B"/>
    <w:rsid w:val="00C776B6"/>
    <w:rsid w:val="00C812E7"/>
    <w:rsid w:val="00C83617"/>
    <w:rsid w:val="00C91A0A"/>
    <w:rsid w:val="00C91F90"/>
    <w:rsid w:val="00CA28E5"/>
    <w:rsid w:val="00CA49F9"/>
    <w:rsid w:val="00CB3720"/>
    <w:rsid w:val="00CB5389"/>
    <w:rsid w:val="00CC10AF"/>
    <w:rsid w:val="00CC3757"/>
    <w:rsid w:val="00CC399E"/>
    <w:rsid w:val="00CC4684"/>
    <w:rsid w:val="00CC78CA"/>
    <w:rsid w:val="00CD0116"/>
    <w:rsid w:val="00CD526C"/>
    <w:rsid w:val="00CD6D92"/>
    <w:rsid w:val="00CD6EB8"/>
    <w:rsid w:val="00CE4527"/>
    <w:rsid w:val="00CE4E85"/>
    <w:rsid w:val="00CF2B19"/>
    <w:rsid w:val="00CF39CD"/>
    <w:rsid w:val="00CF4D76"/>
    <w:rsid w:val="00CF6B5C"/>
    <w:rsid w:val="00D017CA"/>
    <w:rsid w:val="00D10B11"/>
    <w:rsid w:val="00D12204"/>
    <w:rsid w:val="00D151D2"/>
    <w:rsid w:val="00D155AE"/>
    <w:rsid w:val="00D175DA"/>
    <w:rsid w:val="00D20524"/>
    <w:rsid w:val="00D21F12"/>
    <w:rsid w:val="00D21FA7"/>
    <w:rsid w:val="00D23C55"/>
    <w:rsid w:val="00D25677"/>
    <w:rsid w:val="00D2753C"/>
    <w:rsid w:val="00D30C7C"/>
    <w:rsid w:val="00D32BEA"/>
    <w:rsid w:val="00D33445"/>
    <w:rsid w:val="00D37AED"/>
    <w:rsid w:val="00D41BCF"/>
    <w:rsid w:val="00D4203B"/>
    <w:rsid w:val="00D512CB"/>
    <w:rsid w:val="00D5133F"/>
    <w:rsid w:val="00D522E7"/>
    <w:rsid w:val="00D52D72"/>
    <w:rsid w:val="00D532A3"/>
    <w:rsid w:val="00D5498C"/>
    <w:rsid w:val="00D54FE1"/>
    <w:rsid w:val="00D572C9"/>
    <w:rsid w:val="00D615EF"/>
    <w:rsid w:val="00D63C1C"/>
    <w:rsid w:val="00D77547"/>
    <w:rsid w:val="00D8164D"/>
    <w:rsid w:val="00D83B08"/>
    <w:rsid w:val="00D93E7A"/>
    <w:rsid w:val="00D95505"/>
    <w:rsid w:val="00DA4C7D"/>
    <w:rsid w:val="00DB52CC"/>
    <w:rsid w:val="00DB70DD"/>
    <w:rsid w:val="00DB7CF9"/>
    <w:rsid w:val="00DC45D1"/>
    <w:rsid w:val="00DD1092"/>
    <w:rsid w:val="00DD4866"/>
    <w:rsid w:val="00DE5326"/>
    <w:rsid w:val="00DF3DD9"/>
    <w:rsid w:val="00E00661"/>
    <w:rsid w:val="00E02114"/>
    <w:rsid w:val="00E02721"/>
    <w:rsid w:val="00E03AC1"/>
    <w:rsid w:val="00E10C88"/>
    <w:rsid w:val="00E118C6"/>
    <w:rsid w:val="00E122B8"/>
    <w:rsid w:val="00E141F4"/>
    <w:rsid w:val="00E15092"/>
    <w:rsid w:val="00E16168"/>
    <w:rsid w:val="00E1717D"/>
    <w:rsid w:val="00E17B04"/>
    <w:rsid w:val="00E25EF1"/>
    <w:rsid w:val="00E328E2"/>
    <w:rsid w:val="00E33AE1"/>
    <w:rsid w:val="00E36D5A"/>
    <w:rsid w:val="00E371A2"/>
    <w:rsid w:val="00E40B6F"/>
    <w:rsid w:val="00E423FE"/>
    <w:rsid w:val="00E427DE"/>
    <w:rsid w:val="00E436A0"/>
    <w:rsid w:val="00E47929"/>
    <w:rsid w:val="00E519A0"/>
    <w:rsid w:val="00E6655B"/>
    <w:rsid w:val="00E705C3"/>
    <w:rsid w:val="00E73C7B"/>
    <w:rsid w:val="00E7535D"/>
    <w:rsid w:val="00E8315D"/>
    <w:rsid w:val="00E848FB"/>
    <w:rsid w:val="00E87187"/>
    <w:rsid w:val="00EA1C54"/>
    <w:rsid w:val="00EB21A5"/>
    <w:rsid w:val="00EB4CCE"/>
    <w:rsid w:val="00EB5163"/>
    <w:rsid w:val="00EC2487"/>
    <w:rsid w:val="00EC288E"/>
    <w:rsid w:val="00EC4698"/>
    <w:rsid w:val="00EC74DF"/>
    <w:rsid w:val="00EE66DC"/>
    <w:rsid w:val="00EF00B3"/>
    <w:rsid w:val="00EF1E1C"/>
    <w:rsid w:val="00EF2892"/>
    <w:rsid w:val="00EF3630"/>
    <w:rsid w:val="00EF7A38"/>
    <w:rsid w:val="00F04A6E"/>
    <w:rsid w:val="00F054AD"/>
    <w:rsid w:val="00F11FCB"/>
    <w:rsid w:val="00F13565"/>
    <w:rsid w:val="00F142BD"/>
    <w:rsid w:val="00F20C95"/>
    <w:rsid w:val="00F25E4E"/>
    <w:rsid w:val="00F33069"/>
    <w:rsid w:val="00F35F0D"/>
    <w:rsid w:val="00F4193E"/>
    <w:rsid w:val="00F45350"/>
    <w:rsid w:val="00F45E53"/>
    <w:rsid w:val="00F52F70"/>
    <w:rsid w:val="00F539CF"/>
    <w:rsid w:val="00F53D41"/>
    <w:rsid w:val="00F56D65"/>
    <w:rsid w:val="00F614E5"/>
    <w:rsid w:val="00F61AA3"/>
    <w:rsid w:val="00F634F2"/>
    <w:rsid w:val="00F641C8"/>
    <w:rsid w:val="00F83FBD"/>
    <w:rsid w:val="00F8515F"/>
    <w:rsid w:val="00F8709F"/>
    <w:rsid w:val="00F9395C"/>
    <w:rsid w:val="00FA2AF8"/>
    <w:rsid w:val="00FA373D"/>
    <w:rsid w:val="00FA5156"/>
    <w:rsid w:val="00FA60B4"/>
    <w:rsid w:val="00FC40B4"/>
    <w:rsid w:val="00FC4FA9"/>
    <w:rsid w:val="00FC6089"/>
    <w:rsid w:val="00FD172B"/>
    <w:rsid w:val="00FD19BE"/>
    <w:rsid w:val="00FD4CBC"/>
    <w:rsid w:val="00FF24BE"/>
    <w:rsid w:val="00FF3419"/>
    <w:rsid w:val="00FF42FE"/>
    <w:rsid w:val="00FF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BDF9692"/>
  <w15:chartTrackingRefBased/>
  <w15:docId w15:val="{CD6CAC95-7EF3-4333-B55B-4ADC9D7D7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FE1"/>
    <w:rPr>
      <w:sz w:val="24"/>
      <w:szCs w:val="24"/>
      <w:lang w:val="lt-LT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E4527"/>
    <w:pPr>
      <w:keepNext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4527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D6D9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D6D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46CD3"/>
    <w:pPr>
      <w:keepNext/>
      <w:widowControl w:val="0"/>
      <w:tabs>
        <w:tab w:val="num" w:pos="-566"/>
      </w:tabs>
      <w:suppressAutoHyphens/>
      <w:overflowPunct w:val="0"/>
      <w:autoSpaceDE w:val="0"/>
      <w:spacing w:line="360" w:lineRule="auto"/>
      <w:jc w:val="both"/>
      <w:textAlignment w:val="baseline"/>
      <w:outlineLvl w:val="4"/>
    </w:pPr>
    <w:rPr>
      <w:rFonts w:ascii="Calibri" w:hAnsi="Calibri"/>
      <w:b/>
      <w:bCs/>
      <w:i/>
      <w:iCs/>
      <w:sz w:val="26"/>
      <w:szCs w:val="26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525AB8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9"/>
    <w:semiHidden/>
    <w:locked/>
    <w:rsid w:val="00525AB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9"/>
    <w:semiHidden/>
    <w:locked/>
    <w:rsid w:val="00525AB8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9"/>
    <w:semiHidden/>
    <w:locked/>
    <w:rsid w:val="00525AB8"/>
    <w:rPr>
      <w:rFonts w:ascii="Calibri" w:hAnsi="Calibri" w:cs="Times New Roman"/>
      <w:b/>
      <w:bCs/>
      <w:sz w:val="28"/>
      <w:szCs w:val="28"/>
      <w:lang w:eastAsia="en-US"/>
    </w:rPr>
  </w:style>
  <w:style w:type="paragraph" w:styleId="Title">
    <w:name w:val="Title"/>
    <w:basedOn w:val="Normal"/>
    <w:link w:val="TitleChar"/>
    <w:uiPriority w:val="99"/>
    <w:qFormat/>
    <w:rsid w:val="00CE4527"/>
    <w:pPr>
      <w:jc w:val="center"/>
    </w:pPr>
    <w:rPr>
      <w:rFonts w:ascii="Cambria" w:hAnsi="Cambria"/>
      <w:b/>
      <w:bCs/>
      <w:kern w:val="28"/>
      <w:sz w:val="32"/>
      <w:szCs w:val="32"/>
      <w:lang w:val="x-none"/>
    </w:rPr>
  </w:style>
  <w:style w:type="character" w:customStyle="1" w:styleId="TitleChar">
    <w:name w:val="Title Char"/>
    <w:link w:val="Title"/>
    <w:uiPriority w:val="99"/>
    <w:locked/>
    <w:rsid w:val="00525AB8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CE4527"/>
    <w:pPr>
      <w:ind w:firstLine="720"/>
      <w:jc w:val="both"/>
    </w:pPr>
    <w:rPr>
      <w:lang w:val="x-none"/>
    </w:rPr>
  </w:style>
  <w:style w:type="character" w:customStyle="1" w:styleId="BodyTextIndentChar">
    <w:name w:val="Body Text Indent Char"/>
    <w:link w:val="BodyTextIndent"/>
    <w:uiPriority w:val="99"/>
    <w:semiHidden/>
    <w:locked/>
    <w:rsid w:val="00525AB8"/>
    <w:rPr>
      <w:rFonts w:cs="Times New Roman"/>
      <w:sz w:val="24"/>
      <w:szCs w:val="24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CE4527"/>
    <w:pPr>
      <w:spacing w:line="360" w:lineRule="auto"/>
      <w:ind w:firstLine="720"/>
      <w:jc w:val="both"/>
    </w:pPr>
    <w:rPr>
      <w:lang w:val="x-none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525AB8"/>
    <w:rPr>
      <w:rFonts w:cs="Times New Roman"/>
      <w:sz w:val="24"/>
      <w:szCs w:val="24"/>
      <w:lang w:eastAsia="en-US"/>
    </w:rPr>
  </w:style>
  <w:style w:type="paragraph" w:styleId="EnvelopeReturn">
    <w:name w:val="envelope return"/>
    <w:basedOn w:val="Normal"/>
    <w:uiPriority w:val="99"/>
    <w:rsid w:val="00CE4527"/>
    <w:rPr>
      <w:rFonts w:ascii="Arial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CE4527"/>
    <w:pPr>
      <w:jc w:val="both"/>
    </w:pPr>
    <w:rPr>
      <w:lang w:val="x-none"/>
    </w:rPr>
  </w:style>
  <w:style w:type="character" w:customStyle="1" w:styleId="BodyTextChar">
    <w:name w:val="Body Text Char"/>
    <w:link w:val="BodyText"/>
    <w:locked/>
    <w:rsid w:val="00525AB8"/>
    <w:rPr>
      <w:rFonts w:cs="Times New Roman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CE452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locked/>
    <w:rsid w:val="00525AB8"/>
    <w:rPr>
      <w:rFonts w:cs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rsid w:val="00CE4527"/>
    <w:pPr>
      <w:spacing w:before="100" w:beforeAutospacing="1" w:after="100" w:afterAutospacing="1"/>
    </w:pPr>
    <w:rPr>
      <w:lang w:val="en-GB"/>
    </w:rPr>
  </w:style>
  <w:style w:type="paragraph" w:styleId="Footer">
    <w:name w:val="footer"/>
    <w:basedOn w:val="Normal"/>
    <w:link w:val="FooterChar"/>
    <w:uiPriority w:val="99"/>
    <w:rsid w:val="00CE452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locked/>
    <w:rsid w:val="00525AB8"/>
    <w:rPr>
      <w:rFonts w:cs="Times New Roman"/>
      <w:sz w:val="24"/>
      <w:szCs w:val="24"/>
      <w:lang w:eastAsia="en-US"/>
    </w:rPr>
  </w:style>
  <w:style w:type="character" w:styleId="PageNumber">
    <w:name w:val="page number"/>
    <w:uiPriority w:val="99"/>
    <w:rsid w:val="00CE4527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CE4527"/>
    <w:pPr>
      <w:spacing w:after="120" w:line="480" w:lineRule="auto"/>
    </w:pPr>
    <w:rPr>
      <w:lang w:val="x-none"/>
    </w:rPr>
  </w:style>
  <w:style w:type="character" w:customStyle="1" w:styleId="BodyText2Char">
    <w:name w:val="Body Text 2 Char"/>
    <w:link w:val="BodyText2"/>
    <w:uiPriority w:val="99"/>
    <w:semiHidden/>
    <w:locked/>
    <w:rsid w:val="00525AB8"/>
    <w:rPr>
      <w:rFonts w:cs="Times New Roman"/>
      <w:sz w:val="24"/>
      <w:szCs w:val="24"/>
      <w:lang w:eastAsia="en-US"/>
    </w:rPr>
  </w:style>
  <w:style w:type="paragraph" w:customStyle="1" w:styleId="Index">
    <w:name w:val="Index"/>
    <w:basedOn w:val="Normal"/>
    <w:uiPriority w:val="99"/>
    <w:rsid w:val="00CD6D92"/>
    <w:pPr>
      <w:suppressLineNumbers/>
      <w:suppressAutoHyphens/>
    </w:pPr>
    <w:rPr>
      <w:rFonts w:cs="Tahoma"/>
      <w:lang w:val="en-US" w:eastAsia="ar-SA"/>
    </w:rPr>
  </w:style>
  <w:style w:type="paragraph" w:customStyle="1" w:styleId="WW-BodyText2">
    <w:name w:val="WW-Body Text 2"/>
    <w:basedOn w:val="Normal"/>
    <w:uiPriority w:val="99"/>
    <w:rsid w:val="00CD6D92"/>
    <w:pPr>
      <w:suppressAutoHyphens/>
      <w:jc w:val="center"/>
    </w:pPr>
    <w:rPr>
      <w:b/>
      <w:bCs/>
      <w:lang w:val="en-US" w:eastAsia="ar-SA"/>
    </w:rPr>
  </w:style>
  <w:style w:type="character" w:styleId="HTMLTypewriter">
    <w:name w:val="HTML Typewriter"/>
    <w:uiPriority w:val="99"/>
    <w:rsid w:val="0023160E"/>
    <w:rPr>
      <w:rFonts w:ascii="Courier New" w:hAnsi="Courier New" w:cs="Times New Roman"/>
      <w:sz w:val="20"/>
    </w:rPr>
  </w:style>
  <w:style w:type="paragraph" w:styleId="BalloonText">
    <w:name w:val="Balloon Text"/>
    <w:basedOn w:val="Normal"/>
    <w:link w:val="BalloonTextChar"/>
    <w:uiPriority w:val="99"/>
    <w:semiHidden/>
    <w:rsid w:val="00F20C95"/>
    <w:rPr>
      <w:sz w:val="2"/>
      <w:szCs w:val="20"/>
      <w:lang w:val="x-none"/>
    </w:rPr>
  </w:style>
  <w:style w:type="character" w:customStyle="1" w:styleId="BalloonTextChar">
    <w:name w:val="Balloon Text Char"/>
    <w:link w:val="BalloonText"/>
    <w:uiPriority w:val="99"/>
    <w:semiHidden/>
    <w:locked/>
    <w:rsid w:val="00525AB8"/>
    <w:rPr>
      <w:rFonts w:cs="Times New Roman"/>
      <w:sz w:val="2"/>
      <w:lang w:eastAsia="en-US"/>
    </w:rPr>
  </w:style>
  <w:style w:type="character" w:customStyle="1" w:styleId="uficommentbody">
    <w:name w:val="uficommentbody"/>
    <w:uiPriority w:val="99"/>
    <w:rsid w:val="00AE1ADD"/>
  </w:style>
  <w:style w:type="character" w:customStyle="1" w:styleId="Heading5Char">
    <w:name w:val="Heading 5 Char"/>
    <w:link w:val="Heading5"/>
    <w:uiPriority w:val="99"/>
    <w:rsid w:val="00346CD3"/>
    <w:rPr>
      <w:rFonts w:ascii="Calibri" w:hAnsi="Calibri"/>
      <w:b/>
      <w:bCs/>
      <w:i/>
      <w:iCs/>
      <w:sz w:val="26"/>
      <w:szCs w:val="26"/>
      <w:lang w:val="en-US" w:eastAsia="ar-SA"/>
    </w:rPr>
  </w:style>
  <w:style w:type="paragraph" w:styleId="ListParagraph">
    <w:name w:val="List Paragraph"/>
    <w:aliases w:val="SC bullet point,1st level,SC Bullet point,List Paragraph Red,Bullet EY,Table of contents numbered,lp1,Bullet 1,Use Case List Paragraph,Numbering,ERP-List Paragraph,List Paragraph11,Colorful List - Accent 11"/>
    <w:basedOn w:val="Normal"/>
    <w:link w:val="ListParagraphChar"/>
    <w:uiPriority w:val="34"/>
    <w:qFormat/>
    <w:rsid w:val="002C3555"/>
    <w:pPr>
      <w:ind w:left="1296"/>
    </w:pPr>
  </w:style>
  <w:style w:type="character" w:styleId="Hyperlink">
    <w:name w:val="Hyperlink"/>
    <w:uiPriority w:val="99"/>
    <w:semiHidden/>
    <w:locked/>
    <w:rsid w:val="003E7F54"/>
    <w:rPr>
      <w:rFonts w:cs="Times New Roman"/>
      <w:color w:val="000000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C05826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C05826"/>
    <w:rPr>
      <w:i/>
      <w:iCs/>
      <w:color w:val="404040"/>
      <w:sz w:val="24"/>
      <w:szCs w:val="24"/>
      <w:lang w:eastAsia="en-US"/>
    </w:rPr>
  </w:style>
  <w:style w:type="paragraph" w:customStyle="1" w:styleId="ListParagraph1">
    <w:name w:val="List Paragraph1"/>
    <w:basedOn w:val="Normal"/>
    <w:qFormat/>
    <w:rsid w:val="00CC10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uiPriority w:val="20"/>
    <w:qFormat/>
    <w:rsid w:val="00D8164D"/>
    <w:rPr>
      <w:i/>
      <w:iCs/>
    </w:rPr>
  </w:style>
  <w:style w:type="paragraph" w:styleId="Revision">
    <w:name w:val="Revision"/>
    <w:hidden/>
    <w:uiPriority w:val="99"/>
    <w:semiHidden/>
    <w:rsid w:val="00F634F2"/>
    <w:rPr>
      <w:sz w:val="24"/>
      <w:szCs w:val="24"/>
      <w:lang w:val="lt-LT"/>
    </w:rPr>
  </w:style>
  <w:style w:type="character" w:customStyle="1" w:styleId="ListParagraphChar">
    <w:name w:val="List Paragraph Char"/>
    <w:aliases w:val="SC bullet point Char,1st level Char,SC Bullet point Char,List Paragraph Red Char,Bullet EY Char,Table of contents numbered Char,lp1 Char,Bullet 1 Char,Use Case List Paragraph Char,Numbering Char,ERP-List Paragraph Char"/>
    <w:link w:val="ListParagraph"/>
    <w:uiPriority w:val="34"/>
    <w:qFormat/>
    <w:locked/>
    <w:rsid w:val="004E6E9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2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0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01a64943ea224038b11e9cd9915fe47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FA8B6-8A2E-4EBE-9335-28CFFF21F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01a64943ea224038b11e9cd9915fe47c</Template>
  <TotalTime>13</TotalTime>
  <Pages>5</Pages>
  <Words>842</Words>
  <Characters>6362</Characters>
  <Application>Microsoft Office Word</Application>
  <DocSecurity>0</DocSecurity>
  <Lines>254</Lines>
  <Paragraphs>114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KAIŠIADORIŲ RAJONO SAVIVALDYBĖS VISUOMENĖS SVEIKATOS RĖMIMO 2019-2023 METŲ SPECIALIOSIOS PROGRAMOS PATVIRTINIMO</vt:lpstr>
    </vt:vector>
  </TitlesOfParts>
  <Manager>2025-04-24</Manager>
  <Company/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KAIŠIADORIŲ RAJONO SAVIVALDYBĖS VISUOMENĖS SVEIKATOS RĖMIMO SPECIALIOSIOS PROGRAMOS 2025 METŲ PAJAMŲ IR IŠLAIDŲ PLANO PATVIRTINIMO</dc:title>
  <dc:subject>V17E-112</dc:subject>
  <dc:creator>KAIŠIADORIŲ RAJONO SAVIVALDYBĖS TARYBA</dc:creator>
  <cp:keywords/>
  <cp:lastModifiedBy>Aušra Laričevienė</cp:lastModifiedBy>
  <cp:revision>9</cp:revision>
  <cp:lastPrinted>2023-04-28T10:33:00Z</cp:lastPrinted>
  <dcterms:created xsi:type="dcterms:W3CDTF">2025-04-18T07:42:00Z</dcterms:created>
  <dcterms:modified xsi:type="dcterms:W3CDTF">2025-04-28T09:39:00Z</dcterms:modified>
  <cp:category>SPRENDIMAS</cp:category>
</cp:coreProperties>
</file>