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37371" w14:textId="77777777" w:rsidR="007F1338" w:rsidRDefault="00453710">
      <w:pPr>
        <w:pStyle w:val="Puslapioinaostekstas"/>
        <w:jc w:val="center"/>
        <w:rPr>
          <w:sz w:val="24"/>
        </w:rPr>
      </w:pPr>
      <w:r>
        <w:rPr>
          <w:noProof/>
          <w:sz w:val="24"/>
          <w:lang w:eastAsia="lt-LT"/>
        </w:rPr>
        <w:drawing>
          <wp:anchor distT="0" distB="0" distL="114300" distR="114300" simplePos="0" relativeHeight="251658240" behindDoc="0" locked="0" layoutInCell="0" allowOverlap="1" wp14:anchorId="712A1485" wp14:editId="76622DA6">
            <wp:simplePos x="0" y="0"/>
            <wp:positionH relativeFrom="page">
              <wp:posOffset>3899535</wp:posOffset>
            </wp:positionH>
            <wp:positionV relativeFrom="page">
              <wp:posOffset>720090</wp:posOffset>
            </wp:positionV>
            <wp:extent cx="485775" cy="581025"/>
            <wp:effectExtent l="19050" t="0" r="9525" b="0"/>
            <wp:wrapNone/>
            <wp:docPr id="7" name="Paveikslėlis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46"/>
                    <pic:cNvPicPr>
                      <a:picLocks noChangeAspect="1" noChangeArrowheads="1"/>
                    </pic:cNvPicPr>
                  </pic:nvPicPr>
                  <pic:blipFill>
                    <a:blip r:embed="rId11" cstate="print">
                      <a:grayscl/>
                      <a:biLevel thresh="50000"/>
                    </a:blip>
                    <a:srcRect/>
                    <a:stretch>
                      <a:fillRect/>
                    </a:stretch>
                  </pic:blipFill>
                  <pic:spPr bwMode="auto">
                    <a:xfrm>
                      <a:off x="0" y="0"/>
                      <a:ext cx="485775" cy="581025"/>
                    </a:xfrm>
                    <a:prstGeom prst="rect">
                      <a:avLst/>
                    </a:prstGeom>
                    <a:noFill/>
                    <a:ln w="9525">
                      <a:noFill/>
                      <a:miter lim="800000"/>
                      <a:headEnd/>
                      <a:tailEnd/>
                    </a:ln>
                  </pic:spPr>
                </pic:pic>
              </a:graphicData>
            </a:graphic>
          </wp:anchor>
        </w:drawing>
      </w:r>
    </w:p>
    <w:p w14:paraId="44409150" w14:textId="77777777" w:rsidR="007F1338" w:rsidRDefault="007F1338">
      <w:pPr>
        <w:spacing w:line="250" w:lineRule="atLeast"/>
        <w:jc w:val="center"/>
        <w:rPr>
          <w:b/>
          <w:color w:val="000000"/>
          <w:sz w:val="24"/>
        </w:rPr>
      </w:pPr>
    </w:p>
    <w:p w14:paraId="7C138D0A" w14:textId="77777777" w:rsidR="007F1338" w:rsidRDefault="007F1338">
      <w:pPr>
        <w:spacing w:line="250" w:lineRule="atLeast"/>
        <w:jc w:val="center"/>
        <w:rPr>
          <w:b/>
          <w:color w:val="000000"/>
          <w:sz w:val="24"/>
        </w:rPr>
      </w:pPr>
    </w:p>
    <w:p w14:paraId="1516B6D1" w14:textId="77777777" w:rsidR="007F1338" w:rsidRDefault="007F1338">
      <w:pPr>
        <w:spacing w:line="250" w:lineRule="atLeast"/>
        <w:jc w:val="center"/>
        <w:rPr>
          <w:b/>
          <w:color w:val="000000"/>
          <w:sz w:val="24"/>
        </w:rPr>
      </w:pPr>
    </w:p>
    <w:p w14:paraId="23701EE8" w14:textId="77777777" w:rsidR="007F1338" w:rsidRDefault="007F1338">
      <w:pPr>
        <w:spacing w:line="250" w:lineRule="atLeast"/>
        <w:jc w:val="center"/>
        <w:rPr>
          <w:b/>
          <w:color w:val="000000"/>
          <w:sz w:val="24"/>
        </w:rPr>
      </w:pPr>
      <w:r>
        <w:rPr>
          <w:b/>
          <w:color w:val="000000"/>
          <w:sz w:val="24"/>
        </w:rPr>
        <w:t>PRIEŠGAISRINĖS APS</w:t>
      </w:r>
      <w:r w:rsidR="007F43D7">
        <w:rPr>
          <w:b/>
          <w:color w:val="000000"/>
          <w:sz w:val="24"/>
        </w:rPr>
        <w:t>AUGOS IR GELBĖJIMO DEPARTAMENTO</w:t>
      </w:r>
    </w:p>
    <w:p w14:paraId="1F5E7FDA" w14:textId="77777777" w:rsidR="007F1338" w:rsidRDefault="007F1338">
      <w:pPr>
        <w:pStyle w:val="Pagrindinistekstas"/>
        <w:jc w:val="center"/>
        <w:rPr>
          <w:rFonts w:ascii="Times New Roman" w:hAnsi="Times New Roman"/>
        </w:rPr>
      </w:pPr>
      <w:r>
        <w:rPr>
          <w:rFonts w:ascii="Times New Roman" w:hAnsi="Times New Roman"/>
        </w:rPr>
        <w:t>PRIE VIDAUS REIKALŲ MINISTERIJOS</w:t>
      </w:r>
    </w:p>
    <w:p w14:paraId="075B924F" w14:textId="77777777" w:rsidR="007F43D7" w:rsidRPr="00A2172F" w:rsidRDefault="00B30531">
      <w:pPr>
        <w:pStyle w:val="Pagrindinistekstas"/>
        <w:jc w:val="center"/>
        <w:rPr>
          <w:rFonts w:ascii="Times New Roman" w:hAnsi="Times New Roman"/>
          <w:sz w:val="26"/>
        </w:rPr>
      </w:pPr>
      <w:r w:rsidRPr="00A2172F">
        <w:rPr>
          <w:rFonts w:ascii="Times New Roman" w:hAnsi="Times New Roman"/>
        </w:rPr>
        <w:t>KAUNO PRIEŠGAISRIN</w:t>
      </w:r>
      <w:r w:rsidR="00B656AE" w:rsidRPr="00A2172F">
        <w:rPr>
          <w:rFonts w:ascii="Times New Roman" w:hAnsi="Times New Roman"/>
        </w:rPr>
        <w:t>Ė</w:t>
      </w:r>
      <w:r w:rsidRPr="00A2172F">
        <w:rPr>
          <w:rFonts w:ascii="Times New Roman" w:hAnsi="Times New Roman"/>
        </w:rPr>
        <w:t xml:space="preserve"> GELBĖJIMO </w:t>
      </w:r>
      <w:r w:rsidR="006B2541" w:rsidRPr="00A2172F">
        <w:rPr>
          <w:rFonts w:ascii="Times New Roman" w:hAnsi="Times New Roman"/>
        </w:rPr>
        <w:t>VALDYBA</w:t>
      </w:r>
    </w:p>
    <w:p w14:paraId="5F089872" w14:textId="77777777" w:rsidR="007F1338" w:rsidRDefault="007F1338">
      <w:pPr>
        <w:jc w:val="center"/>
        <w:rPr>
          <w:sz w:val="24"/>
        </w:rPr>
      </w:pPr>
    </w:p>
    <w:p w14:paraId="67CD2CA5" w14:textId="4AA70AF1" w:rsidR="007F1338" w:rsidRPr="00D144AE" w:rsidRDefault="007F1338">
      <w:pPr>
        <w:rPr>
          <w:sz w:val="24"/>
          <w:szCs w:val="24"/>
        </w:rPr>
      </w:pPr>
    </w:p>
    <w:tbl>
      <w:tblPr>
        <w:tblW w:w="9889" w:type="dxa"/>
        <w:tblLayout w:type="fixed"/>
        <w:tblLook w:val="0000" w:firstRow="0" w:lastRow="0" w:firstColumn="0" w:lastColumn="0" w:noHBand="0" w:noVBand="0"/>
      </w:tblPr>
      <w:tblGrid>
        <w:gridCol w:w="4820"/>
        <w:gridCol w:w="533"/>
        <w:gridCol w:w="459"/>
        <w:gridCol w:w="1667"/>
        <w:gridCol w:w="2410"/>
      </w:tblGrid>
      <w:tr w:rsidR="007F1338" w:rsidRPr="00D144AE" w14:paraId="31353DF3" w14:textId="77777777" w:rsidTr="00315A5B">
        <w:trPr>
          <w:trHeight w:val="926"/>
        </w:trPr>
        <w:tc>
          <w:tcPr>
            <w:tcW w:w="4820" w:type="dxa"/>
          </w:tcPr>
          <w:p w14:paraId="5E302409" w14:textId="52FFEB1E" w:rsidR="00B244CB" w:rsidRPr="00A46C0E" w:rsidRDefault="006A1677" w:rsidP="00817DB4">
            <w:pPr>
              <w:pStyle w:val="Antrats"/>
              <w:rPr>
                <w:sz w:val="24"/>
                <w:szCs w:val="24"/>
              </w:rPr>
            </w:pPr>
            <w:r w:rsidRPr="006A1677">
              <w:rPr>
                <w:sz w:val="24"/>
              </w:rPr>
              <w:t>Pagal adresatų sąrašą</w:t>
            </w:r>
          </w:p>
        </w:tc>
        <w:tc>
          <w:tcPr>
            <w:tcW w:w="533" w:type="dxa"/>
          </w:tcPr>
          <w:p w14:paraId="77E35677" w14:textId="77777777" w:rsidR="007F1338" w:rsidRPr="00D144AE" w:rsidRDefault="007F1338">
            <w:pPr>
              <w:pStyle w:val="Antrats"/>
              <w:rPr>
                <w:sz w:val="24"/>
                <w:szCs w:val="24"/>
              </w:rPr>
            </w:pPr>
          </w:p>
        </w:tc>
        <w:tc>
          <w:tcPr>
            <w:tcW w:w="459" w:type="dxa"/>
          </w:tcPr>
          <w:p w14:paraId="67791454" w14:textId="77777777" w:rsidR="007F1338" w:rsidRPr="00D144AE" w:rsidRDefault="007F1338">
            <w:pPr>
              <w:pStyle w:val="Antrats"/>
              <w:jc w:val="right"/>
              <w:rPr>
                <w:sz w:val="24"/>
                <w:szCs w:val="24"/>
              </w:rPr>
            </w:pPr>
          </w:p>
          <w:p w14:paraId="2B0DD985" w14:textId="77777777" w:rsidR="007F1338" w:rsidRPr="00D144AE" w:rsidRDefault="009A31C6" w:rsidP="007754BE">
            <w:pPr>
              <w:pStyle w:val="Antrats"/>
              <w:jc w:val="right"/>
              <w:rPr>
                <w:sz w:val="24"/>
                <w:szCs w:val="24"/>
              </w:rPr>
            </w:pPr>
            <w:r w:rsidRPr="00D144AE">
              <w:rPr>
                <w:sz w:val="24"/>
                <w:szCs w:val="24"/>
              </w:rPr>
              <w:t xml:space="preserve">   </w:t>
            </w:r>
            <w:r w:rsidR="007754BE" w:rsidRPr="00D144AE">
              <w:rPr>
                <w:sz w:val="24"/>
                <w:szCs w:val="24"/>
              </w:rPr>
              <w:t xml:space="preserve"> </w:t>
            </w:r>
          </w:p>
        </w:tc>
        <w:tc>
          <w:tcPr>
            <w:tcW w:w="1667" w:type="dxa"/>
          </w:tcPr>
          <w:p w14:paraId="4D5E9896" w14:textId="72F308D2" w:rsidR="007F1338" w:rsidRPr="00D144AE" w:rsidRDefault="00863D40" w:rsidP="00817DB4">
            <w:pPr>
              <w:pStyle w:val="Antrats"/>
              <w:rPr>
                <w:sz w:val="24"/>
                <w:szCs w:val="24"/>
              </w:rPr>
            </w:pPr>
            <w:r w:rsidRPr="00D144AE">
              <w:rPr>
                <w:sz w:val="24"/>
                <w:szCs w:val="24"/>
              </w:rPr>
              <w:t>20</w:t>
            </w:r>
            <w:r w:rsidR="00CD5355" w:rsidRPr="00D144AE">
              <w:rPr>
                <w:sz w:val="24"/>
                <w:szCs w:val="24"/>
              </w:rPr>
              <w:t>2</w:t>
            </w:r>
            <w:r w:rsidR="007B7388">
              <w:rPr>
                <w:sz w:val="24"/>
                <w:szCs w:val="24"/>
              </w:rPr>
              <w:t>6</w:t>
            </w:r>
          </w:p>
        </w:tc>
        <w:tc>
          <w:tcPr>
            <w:tcW w:w="2410" w:type="dxa"/>
          </w:tcPr>
          <w:p w14:paraId="41108118" w14:textId="77777777" w:rsidR="007F1338" w:rsidRPr="00D144AE" w:rsidRDefault="007F1338">
            <w:pPr>
              <w:pStyle w:val="Antrats"/>
              <w:rPr>
                <w:sz w:val="24"/>
                <w:szCs w:val="24"/>
              </w:rPr>
            </w:pPr>
            <w:r w:rsidRPr="00D144AE">
              <w:rPr>
                <w:sz w:val="24"/>
                <w:szCs w:val="24"/>
              </w:rPr>
              <w:t>Nr.</w:t>
            </w:r>
            <w:r w:rsidR="0015183D" w:rsidRPr="00D144AE">
              <w:rPr>
                <w:sz w:val="24"/>
                <w:szCs w:val="24"/>
              </w:rPr>
              <w:t xml:space="preserve">         </w:t>
            </w:r>
            <w:r w:rsidR="00375218" w:rsidRPr="00D144AE">
              <w:rPr>
                <w:sz w:val="24"/>
                <w:szCs w:val="24"/>
              </w:rPr>
              <w:t xml:space="preserve"> </w:t>
            </w:r>
          </w:p>
        </w:tc>
      </w:tr>
    </w:tbl>
    <w:p w14:paraId="62967103" w14:textId="77777777" w:rsidR="00463470" w:rsidRDefault="00463470" w:rsidP="00463470">
      <w:pPr>
        <w:rPr>
          <w:b/>
          <w:sz w:val="24"/>
          <w:szCs w:val="24"/>
        </w:rPr>
      </w:pPr>
    </w:p>
    <w:p w14:paraId="2C4E71C7" w14:textId="77777777" w:rsidR="006A1677" w:rsidRPr="006A1677" w:rsidRDefault="006A1677" w:rsidP="006A1677">
      <w:pPr>
        <w:ind w:left="5396" w:hanging="5396"/>
        <w:rPr>
          <w:sz w:val="24"/>
        </w:rPr>
      </w:pPr>
    </w:p>
    <w:p w14:paraId="586FA8A6" w14:textId="77777777" w:rsidR="006A1677" w:rsidRPr="006A1677" w:rsidRDefault="006A1677" w:rsidP="006A1677">
      <w:pPr>
        <w:ind w:left="5396" w:hanging="5396"/>
        <w:rPr>
          <w:sz w:val="24"/>
        </w:rPr>
      </w:pPr>
    </w:p>
    <w:p w14:paraId="4EA5BB79" w14:textId="77777777" w:rsidR="006A1677" w:rsidRPr="006A1677" w:rsidRDefault="006A1677" w:rsidP="006A1677">
      <w:pPr>
        <w:ind w:left="5396" w:hanging="5396"/>
        <w:rPr>
          <w:sz w:val="24"/>
        </w:rPr>
      </w:pPr>
      <w:r w:rsidRPr="006A1677">
        <w:rPr>
          <w:sz w:val="24"/>
        </w:rPr>
        <w:tab/>
        <w:t xml:space="preserve">  </w:t>
      </w:r>
    </w:p>
    <w:p w14:paraId="471602A0" w14:textId="77777777" w:rsidR="006A1677" w:rsidRPr="006A1677" w:rsidRDefault="006A1677" w:rsidP="006A1677">
      <w:pPr>
        <w:jc w:val="both"/>
        <w:rPr>
          <w:b/>
          <w:bCs/>
          <w:sz w:val="24"/>
        </w:rPr>
      </w:pPr>
      <w:bookmarkStart w:id="0" w:name="_Hlk200699642"/>
      <w:r w:rsidRPr="006A1677">
        <w:rPr>
          <w:b/>
          <w:bCs/>
          <w:sz w:val="24"/>
        </w:rPr>
        <w:t>DĖL SAUGAUS ELGESIO PRIE VANDENS TELKINIŲ IR VANDENYJE</w:t>
      </w:r>
      <w:bookmarkEnd w:id="0"/>
    </w:p>
    <w:p w14:paraId="326F7CA8" w14:textId="77777777" w:rsidR="006A1677" w:rsidRPr="006A1677" w:rsidRDefault="006A1677" w:rsidP="006A1677">
      <w:pPr>
        <w:keepNext/>
        <w:jc w:val="both"/>
        <w:outlineLvl w:val="0"/>
        <w:rPr>
          <w:sz w:val="24"/>
          <w:szCs w:val="24"/>
        </w:rPr>
      </w:pPr>
    </w:p>
    <w:p w14:paraId="7A0E0C46" w14:textId="0F243624" w:rsidR="006A1677" w:rsidRPr="006A1677" w:rsidRDefault="006A1677" w:rsidP="006A1677">
      <w:pPr>
        <w:keepNext/>
        <w:ind w:firstLine="567"/>
        <w:jc w:val="both"/>
        <w:outlineLvl w:val="0"/>
        <w:rPr>
          <w:sz w:val="24"/>
          <w:szCs w:val="24"/>
        </w:rPr>
      </w:pPr>
      <w:r w:rsidRPr="006A1677">
        <w:rPr>
          <w:sz w:val="24"/>
          <w:szCs w:val="24"/>
        </w:rPr>
        <w:t xml:space="preserve">Priešgaisrinės apsaugos ir gelbėjimo departamento prie Vidaus reikalų ministerijos (toliau – Departamentas) </w:t>
      </w:r>
      <w:r>
        <w:rPr>
          <w:sz w:val="24"/>
          <w:szCs w:val="24"/>
        </w:rPr>
        <w:t xml:space="preserve">Kauno </w:t>
      </w:r>
      <w:r w:rsidRPr="006A1677">
        <w:rPr>
          <w:sz w:val="24"/>
          <w:szCs w:val="24"/>
        </w:rPr>
        <w:t>priešgaisrinė gelbėjimo valdyba, vasaros sezono metu vykdydama prevencinę veiklą, skirtą saugaus elgesio įgūdžių formavimui prie paviršinių vandens telkinių ir vandenyje, primena pagrindines rekomendacijas, kad vasara būtų ne tik įsimintina, bet ir saugi (pridedama).</w:t>
      </w:r>
    </w:p>
    <w:p w14:paraId="5B379EFE" w14:textId="77777777" w:rsidR="007B7388" w:rsidRPr="007B7388" w:rsidRDefault="007B7388" w:rsidP="007B7388">
      <w:pPr>
        <w:keepNext/>
        <w:ind w:firstLine="567"/>
        <w:jc w:val="both"/>
        <w:rPr>
          <w:sz w:val="24"/>
          <w:szCs w:val="24"/>
        </w:rPr>
      </w:pPr>
      <w:r w:rsidRPr="007B7388">
        <w:rPr>
          <w:sz w:val="24"/>
          <w:szCs w:val="24"/>
        </w:rPr>
        <w:t>Atsižvelgiant į tai, kad skendimai išlieka itin aktualia problema visoje Lietuvoje, ypač vasaros sezono metu, Departamento Vilniaus PGV 6-oji komanda, bendradarbiaudama su projekto „Plaukti-neskęsti“ komanda, 2025 m. sukūrė vaizdo klipą, skirtą dalinimuisi:</w:t>
      </w:r>
    </w:p>
    <w:p w14:paraId="1614FD8B" w14:textId="7A3CECBC" w:rsidR="007B7388" w:rsidRDefault="007B7388" w:rsidP="007B7388">
      <w:pPr>
        <w:keepNext/>
        <w:ind w:firstLine="567"/>
        <w:jc w:val="both"/>
        <w:rPr>
          <w:sz w:val="24"/>
          <w:szCs w:val="24"/>
        </w:rPr>
      </w:pPr>
      <w:hyperlink r:id="rId12" w:history="1">
        <w:r w:rsidRPr="004F0B5C">
          <w:rPr>
            <w:rStyle w:val="Hipersaitas"/>
            <w:sz w:val="24"/>
            <w:szCs w:val="24"/>
          </w:rPr>
          <w:t>https://www.youtube.com/watch?v=WkYV6Pq0Vdw&amp;t=5s&amp;ab_channel=Valstybin%C4%97prie%C5%A1gaisrin%C4%97gelb%C4%97jimotarnyba%28VPGT%29</w:t>
        </w:r>
      </w:hyperlink>
    </w:p>
    <w:p w14:paraId="16C8FFDB" w14:textId="6A5D3DB3" w:rsidR="006A1677" w:rsidRPr="006A1677" w:rsidRDefault="006A1677" w:rsidP="007B7388">
      <w:pPr>
        <w:keepNext/>
        <w:ind w:firstLine="567"/>
        <w:jc w:val="both"/>
        <w:rPr>
          <w:sz w:val="24"/>
          <w:szCs w:val="24"/>
        </w:rPr>
      </w:pPr>
      <w:r w:rsidRPr="006A1677">
        <w:rPr>
          <w:sz w:val="24"/>
          <w:szCs w:val="24"/>
        </w:rPr>
        <w:t>Maloniai prašome Jūsų savo interneto svetainėse ir socialiniuose tinkluose išplatinti pridedamas rekomendacijas ir vaizdo klipą bei pasidalinti jais su vaikų vasaros stovyklų organizatoriais ir dalyviais.</w:t>
      </w:r>
    </w:p>
    <w:p w14:paraId="380C3B11" w14:textId="77777777" w:rsidR="006A1677" w:rsidRPr="006A1677" w:rsidRDefault="006A1677" w:rsidP="006A1677">
      <w:pPr>
        <w:keepNext/>
        <w:ind w:firstLine="567"/>
        <w:jc w:val="both"/>
        <w:rPr>
          <w:sz w:val="24"/>
          <w:szCs w:val="24"/>
        </w:rPr>
      </w:pPr>
      <w:r w:rsidRPr="006A1677">
        <w:rPr>
          <w:sz w:val="24"/>
          <w:szCs w:val="24"/>
        </w:rPr>
        <w:t>Dėkojame už bendradarbiavimą!</w:t>
      </w:r>
    </w:p>
    <w:p w14:paraId="691DCD41" w14:textId="7BFF82E9" w:rsidR="00116593" w:rsidRDefault="00116593" w:rsidP="000574AE">
      <w:pPr>
        <w:spacing w:line="276" w:lineRule="auto"/>
        <w:contextualSpacing/>
        <w:jc w:val="both"/>
        <w:rPr>
          <w:sz w:val="24"/>
          <w:szCs w:val="24"/>
        </w:rPr>
      </w:pPr>
    </w:p>
    <w:p w14:paraId="144E2F0A" w14:textId="77777777" w:rsidR="0072200E" w:rsidRDefault="0072200E" w:rsidP="0072200E">
      <w:pPr>
        <w:spacing w:line="276" w:lineRule="auto"/>
        <w:contextualSpacing/>
        <w:jc w:val="both"/>
        <w:rPr>
          <w:sz w:val="24"/>
          <w:szCs w:val="24"/>
        </w:rPr>
      </w:pPr>
    </w:p>
    <w:p w14:paraId="02DD1FD5" w14:textId="66627DEC" w:rsidR="00CE5C44" w:rsidRPr="003B1568" w:rsidRDefault="00CE5C44" w:rsidP="006A1677">
      <w:pPr>
        <w:spacing w:line="276" w:lineRule="auto"/>
        <w:contextualSpacing/>
        <w:jc w:val="both"/>
        <w:rPr>
          <w:sz w:val="24"/>
          <w:szCs w:val="24"/>
        </w:rPr>
      </w:pPr>
    </w:p>
    <w:p w14:paraId="4EB990E7" w14:textId="77777777" w:rsidR="00632C11" w:rsidRDefault="00632C11" w:rsidP="00632C11">
      <w:pPr>
        <w:tabs>
          <w:tab w:val="left" w:pos="7938"/>
        </w:tabs>
        <w:rPr>
          <w:sz w:val="24"/>
          <w:szCs w:val="24"/>
        </w:rPr>
      </w:pPr>
    </w:p>
    <w:p w14:paraId="4813D821" w14:textId="6E007ADD" w:rsidR="00B656AE" w:rsidRPr="00B656AE" w:rsidRDefault="007B7388" w:rsidP="006A1677">
      <w:pPr>
        <w:rPr>
          <w:sz w:val="24"/>
          <w:szCs w:val="24"/>
        </w:rPr>
      </w:pPr>
      <w:r>
        <w:rPr>
          <w:sz w:val="24"/>
          <w:szCs w:val="24"/>
        </w:rPr>
        <w:t>Viršininko pavaduotojas</w:t>
      </w:r>
      <w:r w:rsidR="006A1677" w:rsidRPr="006A1677">
        <w:rPr>
          <w:sz w:val="24"/>
          <w:szCs w:val="24"/>
        </w:rPr>
        <w:tab/>
      </w:r>
      <w:r w:rsidR="006A1677" w:rsidRPr="006A1677">
        <w:rPr>
          <w:sz w:val="24"/>
          <w:szCs w:val="24"/>
        </w:rPr>
        <w:tab/>
      </w:r>
      <w:r w:rsidR="006A1677" w:rsidRPr="006A1677">
        <w:rPr>
          <w:sz w:val="24"/>
          <w:szCs w:val="24"/>
        </w:rPr>
        <w:tab/>
      </w:r>
      <w:r w:rsidR="006A1677" w:rsidRPr="006A1677">
        <w:rPr>
          <w:sz w:val="24"/>
          <w:szCs w:val="24"/>
        </w:rPr>
        <w:tab/>
      </w:r>
      <w:r>
        <w:rPr>
          <w:sz w:val="24"/>
          <w:szCs w:val="24"/>
        </w:rPr>
        <w:tab/>
      </w:r>
      <w:r>
        <w:rPr>
          <w:sz w:val="24"/>
          <w:szCs w:val="24"/>
        </w:rPr>
        <w:tab/>
      </w:r>
      <w:r w:rsidR="006A1677" w:rsidRPr="006A1677">
        <w:rPr>
          <w:sz w:val="24"/>
          <w:szCs w:val="24"/>
        </w:rPr>
        <w:tab/>
      </w:r>
      <w:r w:rsidR="006A1677" w:rsidRPr="006A1677">
        <w:rPr>
          <w:sz w:val="24"/>
          <w:szCs w:val="24"/>
        </w:rPr>
        <w:tab/>
      </w:r>
      <w:r>
        <w:rPr>
          <w:sz w:val="24"/>
          <w:szCs w:val="24"/>
        </w:rPr>
        <w:t xml:space="preserve">Rytis </w:t>
      </w:r>
      <w:proofErr w:type="spellStart"/>
      <w:r>
        <w:rPr>
          <w:sz w:val="24"/>
          <w:szCs w:val="24"/>
        </w:rPr>
        <w:t>Masys</w:t>
      </w:r>
      <w:proofErr w:type="spellEnd"/>
    </w:p>
    <w:p w14:paraId="3C573EBC" w14:textId="77777777" w:rsidR="006F09E3" w:rsidRDefault="006F09E3" w:rsidP="00632C11">
      <w:pPr>
        <w:rPr>
          <w:sz w:val="24"/>
          <w:szCs w:val="24"/>
        </w:rPr>
      </w:pPr>
    </w:p>
    <w:p w14:paraId="5D554ABA" w14:textId="2C20A394" w:rsidR="00C30C50" w:rsidRDefault="00C30C50" w:rsidP="00632C11">
      <w:pPr>
        <w:rPr>
          <w:sz w:val="24"/>
          <w:szCs w:val="24"/>
        </w:rPr>
      </w:pPr>
    </w:p>
    <w:p w14:paraId="7B302EB7" w14:textId="3D6427C7" w:rsidR="00C30C50" w:rsidRDefault="00C30C50" w:rsidP="00632C11">
      <w:pPr>
        <w:rPr>
          <w:sz w:val="24"/>
          <w:szCs w:val="24"/>
        </w:rPr>
      </w:pPr>
    </w:p>
    <w:p w14:paraId="4656C91F" w14:textId="0A6E7D36" w:rsidR="006C0DA4" w:rsidRDefault="006C0DA4" w:rsidP="00632C11">
      <w:pPr>
        <w:rPr>
          <w:sz w:val="24"/>
          <w:szCs w:val="24"/>
        </w:rPr>
      </w:pPr>
    </w:p>
    <w:p w14:paraId="4BC63704" w14:textId="0E39695A" w:rsidR="006C0DA4" w:rsidRDefault="006C0DA4" w:rsidP="00632C11">
      <w:pPr>
        <w:rPr>
          <w:sz w:val="24"/>
          <w:szCs w:val="24"/>
        </w:rPr>
      </w:pPr>
    </w:p>
    <w:p w14:paraId="4B8B4D74" w14:textId="3A2737FA" w:rsidR="006C0DA4" w:rsidRDefault="006C0DA4" w:rsidP="00632C11">
      <w:pPr>
        <w:rPr>
          <w:sz w:val="24"/>
          <w:szCs w:val="24"/>
        </w:rPr>
      </w:pPr>
    </w:p>
    <w:p w14:paraId="4C48F6E4" w14:textId="77777777" w:rsidR="009E596D" w:rsidRDefault="009E596D" w:rsidP="00632C11">
      <w:pPr>
        <w:rPr>
          <w:sz w:val="24"/>
          <w:szCs w:val="24"/>
        </w:rPr>
      </w:pPr>
    </w:p>
    <w:p w14:paraId="56511524" w14:textId="77777777" w:rsidR="006C0DA4" w:rsidRDefault="006C0DA4" w:rsidP="00632C11">
      <w:pPr>
        <w:rPr>
          <w:sz w:val="24"/>
          <w:szCs w:val="24"/>
        </w:rPr>
      </w:pPr>
    </w:p>
    <w:p w14:paraId="05626B4E" w14:textId="77777777" w:rsidR="008F0AF0" w:rsidRDefault="008F0AF0" w:rsidP="00632C11">
      <w:pPr>
        <w:rPr>
          <w:sz w:val="24"/>
          <w:szCs w:val="24"/>
        </w:rPr>
      </w:pPr>
    </w:p>
    <w:p w14:paraId="4B77864B" w14:textId="77777777" w:rsidR="008F0AF0" w:rsidRDefault="008F0AF0" w:rsidP="00632C11">
      <w:pPr>
        <w:rPr>
          <w:sz w:val="24"/>
          <w:szCs w:val="24"/>
        </w:rPr>
      </w:pPr>
    </w:p>
    <w:p w14:paraId="7E851439" w14:textId="77777777" w:rsidR="008F0AF0" w:rsidRDefault="008F0AF0" w:rsidP="00632C11">
      <w:pPr>
        <w:rPr>
          <w:sz w:val="24"/>
          <w:szCs w:val="24"/>
        </w:rPr>
      </w:pPr>
    </w:p>
    <w:p w14:paraId="2855E108" w14:textId="77777777" w:rsidR="00817DB4" w:rsidRDefault="00817DB4" w:rsidP="00632C11">
      <w:pPr>
        <w:jc w:val="both"/>
        <w:rPr>
          <w:sz w:val="24"/>
          <w:szCs w:val="24"/>
        </w:rPr>
      </w:pPr>
    </w:p>
    <w:p w14:paraId="1FAC95F9" w14:textId="202D180A" w:rsidR="00C30C50" w:rsidRDefault="006A1677" w:rsidP="00C30C50">
      <w:pPr>
        <w:jc w:val="both"/>
        <w:rPr>
          <w:rStyle w:val="Hipersaitas"/>
          <w:color w:val="auto"/>
          <w:sz w:val="24"/>
          <w:szCs w:val="24"/>
          <w:u w:val="none"/>
        </w:rPr>
      </w:pPr>
      <w:r>
        <w:rPr>
          <w:sz w:val="24"/>
          <w:szCs w:val="24"/>
        </w:rPr>
        <w:t>Jurgita Žičkevičiūtė</w:t>
      </w:r>
      <w:r w:rsidR="0061640B" w:rsidRPr="0061640B">
        <w:rPr>
          <w:sz w:val="24"/>
          <w:szCs w:val="24"/>
        </w:rPr>
        <w:t xml:space="preserve">, </w:t>
      </w:r>
      <w:r w:rsidR="006D7254">
        <w:rPr>
          <w:sz w:val="24"/>
          <w:szCs w:val="24"/>
        </w:rPr>
        <w:t xml:space="preserve">tel. </w:t>
      </w:r>
      <w:r>
        <w:rPr>
          <w:sz w:val="24"/>
          <w:szCs w:val="24"/>
        </w:rPr>
        <w:t>0</w:t>
      </w:r>
      <w:r w:rsidR="00C91B19">
        <w:rPr>
          <w:sz w:val="24"/>
          <w:szCs w:val="24"/>
        </w:rPr>
        <w:t xml:space="preserve"> 37 </w:t>
      </w:r>
      <w:r>
        <w:rPr>
          <w:sz w:val="24"/>
          <w:szCs w:val="24"/>
        </w:rPr>
        <w:t>20 94 27</w:t>
      </w:r>
      <w:r w:rsidR="0061640B" w:rsidRPr="0061640B">
        <w:rPr>
          <w:sz w:val="24"/>
          <w:szCs w:val="24"/>
        </w:rPr>
        <w:t xml:space="preserve">, el. p. </w:t>
      </w:r>
      <w:hyperlink r:id="rId13" w:history="1">
        <w:r>
          <w:rPr>
            <w:rStyle w:val="Hipersaitas"/>
            <w:color w:val="auto"/>
            <w:sz w:val="24"/>
            <w:szCs w:val="24"/>
            <w:u w:val="none"/>
          </w:rPr>
          <w:t>jurgita.zickeviciute</w:t>
        </w:r>
        <w:r w:rsidR="00116593" w:rsidRPr="0069272C">
          <w:rPr>
            <w:rStyle w:val="Hipersaitas"/>
            <w:color w:val="auto"/>
            <w:sz w:val="24"/>
            <w:szCs w:val="24"/>
            <w:u w:val="none"/>
          </w:rPr>
          <w:t>@vpgt.lt</w:t>
        </w:r>
      </w:hyperlink>
    </w:p>
    <w:p w14:paraId="37003563" w14:textId="77777777" w:rsidR="006A1677" w:rsidRDefault="006A1677" w:rsidP="00C30C50">
      <w:pPr>
        <w:jc w:val="both"/>
        <w:rPr>
          <w:rStyle w:val="Hipersaitas"/>
          <w:color w:val="auto"/>
          <w:sz w:val="24"/>
          <w:szCs w:val="24"/>
          <w:u w:val="none"/>
        </w:rPr>
      </w:pPr>
    </w:p>
    <w:p w14:paraId="13985BF7" w14:textId="77777777" w:rsidR="00EC1CB4" w:rsidRPr="0069272C" w:rsidRDefault="00EC1CB4" w:rsidP="00EC1CB4">
      <w:pPr>
        <w:jc w:val="both"/>
        <w:rPr>
          <w:rStyle w:val="Hipersaitas"/>
          <w:color w:val="auto"/>
          <w:sz w:val="24"/>
          <w:szCs w:val="24"/>
          <w:u w:val="none"/>
        </w:rPr>
      </w:pPr>
    </w:p>
    <w:p w14:paraId="223967D6" w14:textId="77777777" w:rsidR="001004A6" w:rsidRDefault="00EC1CB4" w:rsidP="001004A6">
      <w:pPr>
        <w:jc w:val="center"/>
        <w:rPr>
          <w:b/>
          <w:sz w:val="24"/>
          <w:szCs w:val="24"/>
        </w:rPr>
      </w:pPr>
      <w:r>
        <w:rPr>
          <w:b/>
          <w:sz w:val="24"/>
          <w:szCs w:val="24"/>
        </w:rPr>
        <w:lastRenderedPageBreak/>
        <w:t xml:space="preserve">KAUNO PRIEŠGAISRINĖS GELBĖJIMO VALDYBOS </w:t>
      </w:r>
      <w:r w:rsidR="001004A6" w:rsidRPr="001004A6">
        <w:rPr>
          <w:b/>
          <w:sz w:val="24"/>
          <w:szCs w:val="24"/>
        </w:rPr>
        <w:t xml:space="preserve">RAŠTO </w:t>
      </w:r>
    </w:p>
    <w:p w14:paraId="24DA017B" w14:textId="77777777" w:rsidR="006A1677" w:rsidRDefault="006A1677" w:rsidP="00EC1CB4">
      <w:pPr>
        <w:jc w:val="center"/>
        <w:rPr>
          <w:b/>
          <w:sz w:val="24"/>
          <w:szCs w:val="24"/>
        </w:rPr>
      </w:pPr>
      <w:r w:rsidRPr="006A1677">
        <w:rPr>
          <w:b/>
          <w:sz w:val="24"/>
          <w:szCs w:val="24"/>
        </w:rPr>
        <w:t xml:space="preserve">DĖL SAUGAUS ELGESIO PRIE VANDENS TELKINIŲ IR VANDENYJE </w:t>
      </w:r>
    </w:p>
    <w:p w14:paraId="6887D979" w14:textId="17D6C1EB" w:rsidR="00EC1CB4" w:rsidRPr="00AD2F5E" w:rsidRDefault="00EC1CB4" w:rsidP="00EC1CB4">
      <w:pPr>
        <w:jc w:val="center"/>
        <w:rPr>
          <w:b/>
          <w:sz w:val="24"/>
          <w:szCs w:val="24"/>
        </w:rPr>
      </w:pPr>
      <w:r>
        <w:rPr>
          <w:b/>
          <w:sz w:val="24"/>
          <w:szCs w:val="24"/>
        </w:rPr>
        <w:t>ADRESATŲ SĄRAŠAS</w:t>
      </w:r>
    </w:p>
    <w:p w14:paraId="3EAEF570" w14:textId="77777777" w:rsidR="00EC1CB4" w:rsidRDefault="00EC1CB4" w:rsidP="00EC1CB4">
      <w:pPr>
        <w:jc w:val="center"/>
        <w:rPr>
          <w:sz w:val="24"/>
          <w:szCs w:val="24"/>
        </w:rPr>
      </w:pPr>
    </w:p>
    <w:p w14:paraId="590A948A" w14:textId="59093A4A" w:rsidR="00EC1CB4" w:rsidRPr="00355910" w:rsidRDefault="00EC1CB4" w:rsidP="00B00B26">
      <w:pPr>
        <w:pStyle w:val="Sraopastraipa"/>
        <w:numPr>
          <w:ilvl w:val="0"/>
          <w:numId w:val="13"/>
        </w:numPr>
        <w:spacing w:after="200" w:line="276" w:lineRule="auto"/>
        <w:ind w:left="284"/>
        <w:rPr>
          <w:sz w:val="24"/>
          <w:szCs w:val="24"/>
          <w:lang w:eastAsia="lt-LT"/>
        </w:rPr>
      </w:pPr>
      <w:r w:rsidRPr="00355910">
        <w:rPr>
          <w:sz w:val="24"/>
          <w:szCs w:val="24"/>
        </w:rPr>
        <w:t>Birštono savivaldybės administracija, el. p. sekretore@birstonas.lt</w:t>
      </w:r>
    </w:p>
    <w:p w14:paraId="05F15D95" w14:textId="77777777" w:rsidR="00EC1CB4" w:rsidRPr="00EC1CB4" w:rsidRDefault="00EC1CB4" w:rsidP="00B00B26">
      <w:pPr>
        <w:pStyle w:val="Sraopastraipa"/>
        <w:numPr>
          <w:ilvl w:val="0"/>
          <w:numId w:val="13"/>
        </w:numPr>
        <w:spacing w:after="200" w:line="276" w:lineRule="auto"/>
        <w:ind w:left="284"/>
        <w:rPr>
          <w:sz w:val="24"/>
          <w:szCs w:val="24"/>
          <w:lang w:eastAsia="lt-LT"/>
        </w:rPr>
      </w:pPr>
      <w:r w:rsidRPr="00EC1CB4">
        <w:rPr>
          <w:sz w:val="24"/>
          <w:szCs w:val="24"/>
        </w:rPr>
        <w:t xml:space="preserve">Kauno miesto savivaldybės administracija, el. p. </w:t>
      </w:r>
      <w:hyperlink r:id="rId14" w:history="1">
        <w:r w:rsidRPr="00EC1CB4">
          <w:rPr>
            <w:rStyle w:val="Hipersaitas"/>
            <w:color w:val="auto"/>
            <w:sz w:val="24"/>
            <w:szCs w:val="24"/>
            <w:u w:val="none"/>
            <w:lang w:eastAsia="lt-LT"/>
          </w:rPr>
          <w:t>info@kaunas.lt</w:t>
        </w:r>
      </w:hyperlink>
    </w:p>
    <w:p w14:paraId="179FE2BD" w14:textId="77777777" w:rsidR="00EC1CB4" w:rsidRPr="00EC1CB4" w:rsidRDefault="00EC1CB4" w:rsidP="00B00B26">
      <w:pPr>
        <w:pStyle w:val="Sraopastraipa"/>
        <w:numPr>
          <w:ilvl w:val="0"/>
          <w:numId w:val="13"/>
        </w:numPr>
        <w:spacing w:after="200" w:line="276" w:lineRule="auto"/>
        <w:ind w:left="284"/>
        <w:rPr>
          <w:sz w:val="24"/>
          <w:szCs w:val="24"/>
        </w:rPr>
      </w:pPr>
      <w:r w:rsidRPr="00EC1CB4">
        <w:rPr>
          <w:sz w:val="24"/>
          <w:szCs w:val="24"/>
        </w:rPr>
        <w:t xml:space="preserve">Jonavos rajono savivaldybės administracija, el. p. </w:t>
      </w:r>
      <w:hyperlink r:id="rId15" w:history="1">
        <w:r w:rsidRPr="00EC1CB4">
          <w:rPr>
            <w:rStyle w:val="Hipersaitas"/>
            <w:color w:val="auto"/>
            <w:sz w:val="24"/>
            <w:szCs w:val="24"/>
            <w:u w:val="none"/>
          </w:rPr>
          <w:t>administracija@jonava.lt</w:t>
        </w:r>
      </w:hyperlink>
    </w:p>
    <w:p w14:paraId="6BCA3CAE" w14:textId="77777777" w:rsidR="00EC1CB4" w:rsidRPr="00EC1CB4" w:rsidRDefault="00EC1CB4" w:rsidP="00B00B26">
      <w:pPr>
        <w:pStyle w:val="Sraopastraipa"/>
        <w:numPr>
          <w:ilvl w:val="0"/>
          <w:numId w:val="13"/>
        </w:numPr>
        <w:spacing w:after="200" w:line="276" w:lineRule="auto"/>
        <w:ind w:left="284"/>
        <w:rPr>
          <w:sz w:val="24"/>
          <w:szCs w:val="24"/>
        </w:rPr>
      </w:pPr>
      <w:r w:rsidRPr="00EC1CB4">
        <w:rPr>
          <w:sz w:val="24"/>
          <w:szCs w:val="24"/>
        </w:rPr>
        <w:t>Jurbarko rajono savivaldybės administracija, el. p. info@jurbarkas.lt</w:t>
      </w:r>
    </w:p>
    <w:p w14:paraId="4886DF1D" w14:textId="77777777" w:rsidR="00EC1CB4" w:rsidRPr="00EC1CB4" w:rsidRDefault="00EC1CB4" w:rsidP="00B00B26">
      <w:pPr>
        <w:pStyle w:val="Sraopastraipa"/>
        <w:numPr>
          <w:ilvl w:val="0"/>
          <w:numId w:val="13"/>
        </w:numPr>
        <w:spacing w:after="200" w:line="276" w:lineRule="auto"/>
        <w:ind w:left="284"/>
        <w:rPr>
          <w:sz w:val="24"/>
          <w:szCs w:val="24"/>
        </w:rPr>
      </w:pPr>
      <w:r w:rsidRPr="00EC1CB4">
        <w:rPr>
          <w:sz w:val="24"/>
          <w:szCs w:val="24"/>
        </w:rPr>
        <w:t>Kaišiadorių rajono savivaldybės administracija, el. p. dokumentai@kaisiadorys.lt</w:t>
      </w:r>
    </w:p>
    <w:p w14:paraId="792A37C5" w14:textId="77777777" w:rsidR="00EC1CB4" w:rsidRPr="00EC1CB4" w:rsidRDefault="00EC1CB4" w:rsidP="00B00B26">
      <w:pPr>
        <w:pStyle w:val="Sraopastraipa"/>
        <w:numPr>
          <w:ilvl w:val="0"/>
          <w:numId w:val="13"/>
        </w:numPr>
        <w:spacing w:after="200" w:line="276" w:lineRule="auto"/>
        <w:ind w:left="284"/>
        <w:rPr>
          <w:sz w:val="24"/>
          <w:szCs w:val="24"/>
        </w:rPr>
      </w:pPr>
      <w:r w:rsidRPr="00EC1CB4">
        <w:rPr>
          <w:sz w:val="24"/>
          <w:szCs w:val="24"/>
        </w:rPr>
        <w:t xml:space="preserve">Kalvarijos  savivaldybės administracija, el. p. </w:t>
      </w:r>
      <w:hyperlink r:id="rId16" w:history="1">
        <w:r w:rsidRPr="00EC1CB4">
          <w:rPr>
            <w:rStyle w:val="Hipersaitas"/>
            <w:color w:val="auto"/>
            <w:sz w:val="24"/>
            <w:szCs w:val="24"/>
            <w:u w:val="none"/>
          </w:rPr>
          <w:t>priimamasis@kalvarija.lt</w:t>
        </w:r>
      </w:hyperlink>
      <w:r w:rsidRPr="00EC1CB4">
        <w:rPr>
          <w:sz w:val="24"/>
          <w:szCs w:val="24"/>
        </w:rPr>
        <w:t>.</w:t>
      </w:r>
    </w:p>
    <w:p w14:paraId="63AA7168" w14:textId="77777777" w:rsidR="00EC1CB4" w:rsidRPr="00EC1CB4" w:rsidRDefault="00EC1CB4" w:rsidP="00B00B26">
      <w:pPr>
        <w:pStyle w:val="Sraopastraipa"/>
        <w:numPr>
          <w:ilvl w:val="0"/>
          <w:numId w:val="13"/>
        </w:numPr>
        <w:spacing w:after="200" w:line="276" w:lineRule="auto"/>
        <w:ind w:left="284"/>
        <w:rPr>
          <w:sz w:val="24"/>
          <w:szCs w:val="24"/>
        </w:rPr>
      </w:pPr>
      <w:r w:rsidRPr="00EC1CB4">
        <w:rPr>
          <w:sz w:val="24"/>
          <w:szCs w:val="24"/>
        </w:rPr>
        <w:t>Kauno rajono savivaldybės administracija, el. p. info@krs.lt</w:t>
      </w:r>
    </w:p>
    <w:p w14:paraId="1CCD91E7" w14:textId="77777777" w:rsidR="00EC1CB4" w:rsidRPr="00EC1CB4" w:rsidRDefault="00EC1CB4" w:rsidP="00B00B26">
      <w:pPr>
        <w:pStyle w:val="Sraopastraipa"/>
        <w:numPr>
          <w:ilvl w:val="0"/>
          <w:numId w:val="13"/>
        </w:numPr>
        <w:spacing w:after="200" w:line="276" w:lineRule="auto"/>
        <w:ind w:left="284"/>
        <w:rPr>
          <w:sz w:val="24"/>
          <w:szCs w:val="24"/>
        </w:rPr>
      </w:pPr>
      <w:r w:rsidRPr="00EC1CB4">
        <w:rPr>
          <w:sz w:val="24"/>
          <w:szCs w:val="24"/>
        </w:rPr>
        <w:t xml:space="preserve">Kazlų Rūdos savivaldybės administracija, el. p. </w:t>
      </w:r>
      <w:hyperlink r:id="rId17" w:tgtFrame="_blank" w:history="1">
        <w:r w:rsidRPr="00EC1CB4">
          <w:rPr>
            <w:rStyle w:val="Hipersaitas"/>
            <w:color w:val="auto"/>
            <w:sz w:val="24"/>
            <w:szCs w:val="24"/>
            <w:u w:val="none"/>
          </w:rPr>
          <w:t>priimamasis@kazluruda.lt</w:t>
        </w:r>
      </w:hyperlink>
    </w:p>
    <w:p w14:paraId="15630CB5" w14:textId="77777777" w:rsidR="00EC1CB4" w:rsidRPr="00EC1CB4" w:rsidRDefault="00EC1CB4" w:rsidP="00B00B26">
      <w:pPr>
        <w:pStyle w:val="Sraopastraipa"/>
        <w:numPr>
          <w:ilvl w:val="0"/>
          <w:numId w:val="13"/>
        </w:numPr>
        <w:spacing w:after="200" w:line="276" w:lineRule="auto"/>
        <w:ind w:left="284"/>
        <w:rPr>
          <w:sz w:val="24"/>
          <w:szCs w:val="24"/>
        </w:rPr>
      </w:pPr>
      <w:r w:rsidRPr="00EC1CB4">
        <w:rPr>
          <w:sz w:val="24"/>
          <w:szCs w:val="24"/>
        </w:rPr>
        <w:t>Kėdainių rajono savivaldybės administracija, el. p. administracija@kedainiai.lt</w:t>
      </w:r>
    </w:p>
    <w:p w14:paraId="13EB41AA" w14:textId="77777777" w:rsidR="00EC1CB4" w:rsidRPr="00EC1CB4" w:rsidRDefault="00EC1CB4" w:rsidP="00B00B26">
      <w:pPr>
        <w:pStyle w:val="Sraopastraipa"/>
        <w:numPr>
          <w:ilvl w:val="0"/>
          <w:numId w:val="13"/>
        </w:numPr>
        <w:spacing w:after="200" w:line="276" w:lineRule="auto"/>
        <w:ind w:left="284"/>
        <w:rPr>
          <w:sz w:val="24"/>
          <w:szCs w:val="24"/>
        </w:rPr>
      </w:pPr>
      <w:r w:rsidRPr="00EC1CB4">
        <w:rPr>
          <w:sz w:val="24"/>
          <w:szCs w:val="24"/>
        </w:rPr>
        <w:t>Marijampolės savivaldybės administracija, el. p. administracija@marijampole.lt</w:t>
      </w:r>
    </w:p>
    <w:p w14:paraId="4342DC4B" w14:textId="77777777" w:rsidR="00EC1CB4" w:rsidRPr="00EC1CB4" w:rsidRDefault="00EC1CB4" w:rsidP="00B00B26">
      <w:pPr>
        <w:pStyle w:val="Sraopastraipa"/>
        <w:numPr>
          <w:ilvl w:val="0"/>
          <w:numId w:val="13"/>
        </w:numPr>
        <w:spacing w:after="200" w:line="276" w:lineRule="auto"/>
        <w:ind w:left="284"/>
        <w:rPr>
          <w:sz w:val="24"/>
          <w:szCs w:val="24"/>
        </w:rPr>
      </w:pPr>
      <w:r w:rsidRPr="00EC1CB4">
        <w:rPr>
          <w:sz w:val="24"/>
          <w:szCs w:val="24"/>
        </w:rPr>
        <w:t>Prienų rajono savivaldybės administracija, el. p. savivaldybe@prienai.lt</w:t>
      </w:r>
    </w:p>
    <w:p w14:paraId="7709F24C" w14:textId="77777777" w:rsidR="00EC1CB4" w:rsidRPr="00EC1CB4" w:rsidRDefault="00EC1CB4" w:rsidP="00B00B26">
      <w:pPr>
        <w:pStyle w:val="Sraopastraipa"/>
        <w:numPr>
          <w:ilvl w:val="0"/>
          <w:numId w:val="13"/>
        </w:numPr>
        <w:spacing w:after="200" w:line="276" w:lineRule="auto"/>
        <w:ind w:left="284"/>
        <w:rPr>
          <w:sz w:val="24"/>
          <w:szCs w:val="24"/>
        </w:rPr>
      </w:pPr>
      <w:r w:rsidRPr="00EC1CB4">
        <w:rPr>
          <w:sz w:val="24"/>
          <w:szCs w:val="24"/>
        </w:rPr>
        <w:t>Raseinių rajono savivaldybės administracija, el. p. savivaldybe@raseiniai.lt</w:t>
      </w:r>
    </w:p>
    <w:p w14:paraId="53A151A2" w14:textId="3B61986C" w:rsidR="00EC1CB4" w:rsidRPr="00EC1CB4" w:rsidRDefault="00EC1CB4" w:rsidP="00B00B26">
      <w:pPr>
        <w:pStyle w:val="Sraopastraipa"/>
        <w:numPr>
          <w:ilvl w:val="0"/>
          <w:numId w:val="13"/>
        </w:numPr>
        <w:spacing w:after="200" w:line="276" w:lineRule="auto"/>
        <w:ind w:left="284"/>
        <w:rPr>
          <w:sz w:val="24"/>
          <w:szCs w:val="24"/>
        </w:rPr>
      </w:pPr>
      <w:r w:rsidRPr="00EC1CB4">
        <w:rPr>
          <w:sz w:val="24"/>
          <w:szCs w:val="24"/>
        </w:rPr>
        <w:t>Šakių rajono savivaldybės administracija, el. p. savivaldybe@sakiai.lt</w:t>
      </w:r>
    </w:p>
    <w:p w14:paraId="6EC58FC9" w14:textId="7A96F259" w:rsidR="00EC1CB4" w:rsidRDefault="00EC1CB4" w:rsidP="00B00B26">
      <w:pPr>
        <w:pStyle w:val="Sraopastraipa"/>
        <w:numPr>
          <w:ilvl w:val="0"/>
          <w:numId w:val="13"/>
        </w:numPr>
        <w:spacing w:after="200" w:line="276" w:lineRule="auto"/>
        <w:ind w:left="284"/>
        <w:rPr>
          <w:sz w:val="24"/>
          <w:szCs w:val="24"/>
        </w:rPr>
      </w:pPr>
      <w:r w:rsidRPr="00EC1CB4">
        <w:rPr>
          <w:sz w:val="24"/>
          <w:szCs w:val="24"/>
        </w:rPr>
        <w:t xml:space="preserve">Vilkaviškio rajono savivaldybės administracija, el. p. </w:t>
      </w:r>
      <w:r w:rsidR="006A1677" w:rsidRPr="00187DC4">
        <w:rPr>
          <w:sz w:val="24"/>
          <w:szCs w:val="24"/>
        </w:rPr>
        <w:t>savivaldybe@vilkaviskis.lt</w:t>
      </w:r>
    </w:p>
    <w:p w14:paraId="7872FE16" w14:textId="2F05EEA0" w:rsidR="00BE780D" w:rsidRDefault="006A1677" w:rsidP="00B00B26">
      <w:pPr>
        <w:pStyle w:val="Sraopastraipa"/>
        <w:numPr>
          <w:ilvl w:val="0"/>
          <w:numId w:val="13"/>
        </w:numPr>
        <w:spacing w:after="200" w:line="276" w:lineRule="auto"/>
        <w:ind w:left="284"/>
        <w:rPr>
          <w:sz w:val="24"/>
          <w:szCs w:val="24"/>
        </w:rPr>
      </w:pPr>
      <w:r w:rsidRPr="006A1677">
        <w:rPr>
          <w:sz w:val="24"/>
          <w:szCs w:val="24"/>
        </w:rPr>
        <w:t>Jonavos rajono</w:t>
      </w:r>
      <w:r w:rsidR="00E86016">
        <w:rPr>
          <w:sz w:val="24"/>
          <w:szCs w:val="24"/>
        </w:rPr>
        <w:t xml:space="preserve"> savivaldybės</w:t>
      </w:r>
      <w:r w:rsidRPr="006A1677">
        <w:rPr>
          <w:sz w:val="24"/>
          <w:szCs w:val="24"/>
        </w:rPr>
        <w:t xml:space="preserve"> visuomenės sveikatos biuras</w:t>
      </w:r>
      <w:r w:rsidR="00BE780D">
        <w:rPr>
          <w:sz w:val="24"/>
          <w:szCs w:val="24"/>
        </w:rPr>
        <w:t xml:space="preserve">, </w:t>
      </w:r>
      <w:bookmarkStart w:id="1" w:name="_Hlk200700174"/>
      <w:r w:rsidR="00BE780D">
        <w:rPr>
          <w:sz w:val="24"/>
          <w:szCs w:val="24"/>
        </w:rPr>
        <w:t>el. p.</w:t>
      </w:r>
      <w:r w:rsidR="00BE780D" w:rsidRPr="00BE780D">
        <w:rPr>
          <w:sz w:val="24"/>
          <w:szCs w:val="24"/>
        </w:rPr>
        <w:t xml:space="preserve"> </w:t>
      </w:r>
      <w:bookmarkEnd w:id="1"/>
      <w:r w:rsidR="00BE780D" w:rsidRPr="006A1677">
        <w:rPr>
          <w:sz w:val="24"/>
          <w:szCs w:val="24"/>
        </w:rPr>
        <w:t>info@jonavavsb.lt</w:t>
      </w:r>
    </w:p>
    <w:p w14:paraId="7E8A000D" w14:textId="50DB40E8" w:rsidR="006A1677" w:rsidRDefault="006A1677" w:rsidP="00BE780D">
      <w:pPr>
        <w:pStyle w:val="Sraopastraipa"/>
        <w:numPr>
          <w:ilvl w:val="0"/>
          <w:numId w:val="13"/>
        </w:numPr>
        <w:spacing w:after="200" w:line="276" w:lineRule="auto"/>
        <w:ind w:left="284"/>
        <w:rPr>
          <w:sz w:val="24"/>
          <w:szCs w:val="24"/>
        </w:rPr>
      </w:pPr>
      <w:r>
        <w:rPr>
          <w:sz w:val="24"/>
          <w:szCs w:val="24"/>
        </w:rPr>
        <w:t xml:space="preserve"> </w:t>
      </w:r>
      <w:r w:rsidR="00BE780D" w:rsidRPr="00BE780D">
        <w:rPr>
          <w:sz w:val="24"/>
          <w:szCs w:val="24"/>
        </w:rPr>
        <w:t>Jurbarko rajono savivaldybės visuomenės sveikatos biuras, el.</w:t>
      </w:r>
      <w:r w:rsidR="00BE780D">
        <w:rPr>
          <w:sz w:val="24"/>
          <w:szCs w:val="24"/>
        </w:rPr>
        <w:t xml:space="preserve"> </w:t>
      </w:r>
      <w:r w:rsidR="00BE780D" w:rsidRPr="00BE780D">
        <w:rPr>
          <w:sz w:val="24"/>
          <w:szCs w:val="24"/>
        </w:rPr>
        <w:t xml:space="preserve">p. </w:t>
      </w:r>
      <w:r w:rsidR="00BE780D" w:rsidRPr="00187DC4">
        <w:rPr>
          <w:sz w:val="24"/>
          <w:szCs w:val="24"/>
        </w:rPr>
        <w:t>info@jurbarkovsb.lt</w:t>
      </w:r>
    </w:p>
    <w:p w14:paraId="653E6A22" w14:textId="2756BB83" w:rsidR="00BE780D" w:rsidRDefault="00BE780D" w:rsidP="00BE780D">
      <w:pPr>
        <w:pStyle w:val="Sraopastraipa"/>
        <w:numPr>
          <w:ilvl w:val="0"/>
          <w:numId w:val="13"/>
        </w:numPr>
        <w:spacing w:after="200" w:line="276" w:lineRule="auto"/>
        <w:ind w:left="284"/>
        <w:rPr>
          <w:sz w:val="24"/>
          <w:szCs w:val="24"/>
        </w:rPr>
      </w:pPr>
      <w:r w:rsidRPr="00BE780D">
        <w:rPr>
          <w:sz w:val="24"/>
          <w:szCs w:val="24"/>
        </w:rPr>
        <w:t>Kaišiadorių rajono savivaldybės visuomenės sveikatos biuras</w:t>
      </w:r>
      <w:bookmarkStart w:id="2" w:name="_Hlk200700524"/>
      <w:r>
        <w:rPr>
          <w:sz w:val="24"/>
          <w:szCs w:val="24"/>
        </w:rPr>
        <w:t xml:space="preserve">, el. p. </w:t>
      </w:r>
      <w:bookmarkEnd w:id="2"/>
      <w:r w:rsidRPr="00187DC4">
        <w:rPr>
          <w:sz w:val="24"/>
          <w:szCs w:val="24"/>
        </w:rPr>
        <w:t>info@kaisiadorysvsb.lt</w:t>
      </w:r>
    </w:p>
    <w:p w14:paraId="7BEB8BAE" w14:textId="37373C70" w:rsidR="00BE780D" w:rsidRDefault="00BE780D" w:rsidP="00BE780D">
      <w:pPr>
        <w:pStyle w:val="Sraopastraipa"/>
        <w:numPr>
          <w:ilvl w:val="0"/>
          <w:numId w:val="13"/>
        </w:numPr>
        <w:spacing w:after="200" w:line="276" w:lineRule="auto"/>
        <w:ind w:left="284"/>
        <w:rPr>
          <w:sz w:val="24"/>
          <w:szCs w:val="24"/>
        </w:rPr>
      </w:pPr>
      <w:r w:rsidRPr="00BE780D">
        <w:rPr>
          <w:sz w:val="24"/>
          <w:szCs w:val="24"/>
        </w:rPr>
        <w:t>Kauno miesto savivaldybės visuomenės sveikatos biuras</w:t>
      </w:r>
      <w:bookmarkStart w:id="3" w:name="_Hlk200700651"/>
      <w:r w:rsidRPr="00BE780D">
        <w:rPr>
          <w:sz w:val="24"/>
          <w:szCs w:val="24"/>
        </w:rPr>
        <w:t>, el. p.</w:t>
      </w:r>
      <w:r>
        <w:rPr>
          <w:sz w:val="24"/>
          <w:szCs w:val="24"/>
        </w:rPr>
        <w:t xml:space="preserve"> </w:t>
      </w:r>
      <w:bookmarkEnd w:id="3"/>
      <w:r w:rsidRPr="00187DC4">
        <w:rPr>
          <w:sz w:val="24"/>
          <w:szCs w:val="24"/>
        </w:rPr>
        <w:t>administracija@kaunovsb.lt</w:t>
      </w:r>
    </w:p>
    <w:p w14:paraId="0FC5B121" w14:textId="3E703BAD" w:rsidR="00B8280C" w:rsidRDefault="00BE780D" w:rsidP="00B8280C">
      <w:pPr>
        <w:pStyle w:val="Sraopastraipa"/>
        <w:numPr>
          <w:ilvl w:val="0"/>
          <w:numId w:val="13"/>
        </w:numPr>
        <w:spacing w:after="200" w:line="276" w:lineRule="auto"/>
        <w:ind w:left="284"/>
        <w:rPr>
          <w:sz w:val="24"/>
          <w:szCs w:val="24"/>
        </w:rPr>
      </w:pPr>
      <w:r w:rsidRPr="00BE780D">
        <w:rPr>
          <w:sz w:val="24"/>
          <w:szCs w:val="24"/>
        </w:rPr>
        <w:t xml:space="preserve">Kauno rajono savivaldybės </w:t>
      </w:r>
      <w:r>
        <w:rPr>
          <w:sz w:val="24"/>
          <w:szCs w:val="24"/>
        </w:rPr>
        <w:t>v</w:t>
      </w:r>
      <w:r w:rsidRPr="00BE780D">
        <w:rPr>
          <w:sz w:val="24"/>
          <w:szCs w:val="24"/>
        </w:rPr>
        <w:t>isuomenės sveikatos biuras,</w:t>
      </w:r>
      <w:bookmarkStart w:id="4" w:name="_Hlk200700775"/>
      <w:r w:rsidRPr="00BE780D">
        <w:rPr>
          <w:sz w:val="24"/>
          <w:szCs w:val="24"/>
        </w:rPr>
        <w:t xml:space="preserve"> el. p.</w:t>
      </w:r>
      <w:r>
        <w:rPr>
          <w:sz w:val="24"/>
          <w:szCs w:val="24"/>
        </w:rPr>
        <w:t xml:space="preserve"> </w:t>
      </w:r>
      <w:bookmarkEnd w:id="4"/>
      <w:r w:rsidRPr="00187DC4">
        <w:rPr>
          <w:sz w:val="24"/>
          <w:szCs w:val="24"/>
        </w:rPr>
        <w:t>info@kaunorvsb.lt</w:t>
      </w:r>
    </w:p>
    <w:p w14:paraId="10192CB9" w14:textId="1EB3651B" w:rsidR="00B8280C" w:rsidRDefault="00B8280C" w:rsidP="00B8280C">
      <w:pPr>
        <w:pStyle w:val="Sraopastraipa"/>
        <w:numPr>
          <w:ilvl w:val="0"/>
          <w:numId w:val="13"/>
        </w:numPr>
        <w:spacing w:after="200" w:line="276" w:lineRule="auto"/>
        <w:ind w:left="284"/>
        <w:rPr>
          <w:sz w:val="24"/>
          <w:szCs w:val="24"/>
        </w:rPr>
      </w:pPr>
      <w:r w:rsidRPr="00B8280C">
        <w:rPr>
          <w:sz w:val="24"/>
          <w:szCs w:val="24"/>
        </w:rPr>
        <w:t xml:space="preserve">Kazlų Rūdos savivaldybės </w:t>
      </w:r>
      <w:bookmarkStart w:id="5" w:name="_Hlk200700996"/>
      <w:r w:rsidRPr="00B8280C">
        <w:rPr>
          <w:sz w:val="24"/>
          <w:szCs w:val="24"/>
        </w:rPr>
        <w:t>visuomenės sveikatos biuras</w:t>
      </w:r>
      <w:bookmarkEnd w:id="5"/>
      <w:r>
        <w:rPr>
          <w:sz w:val="24"/>
          <w:szCs w:val="24"/>
        </w:rPr>
        <w:t>,</w:t>
      </w:r>
      <w:bookmarkStart w:id="6" w:name="_Hlk200701014"/>
      <w:r w:rsidRPr="00B8280C">
        <w:rPr>
          <w:sz w:val="24"/>
          <w:szCs w:val="24"/>
        </w:rPr>
        <w:t xml:space="preserve"> el. p. </w:t>
      </w:r>
      <w:bookmarkEnd w:id="6"/>
      <w:r w:rsidRPr="00187DC4">
        <w:rPr>
          <w:sz w:val="24"/>
          <w:szCs w:val="24"/>
        </w:rPr>
        <w:t>info@krvsb.lt</w:t>
      </w:r>
    </w:p>
    <w:p w14:paraId="333D0ACA" w14:textId="55F7DAE9" w:rsidR="00B8280C" w:rsidRDefault="00B8280C" w:rsidP="00B8280C">
      <w:pPr>
        <w:pStyle w:val="Sraopastraipa"/>
        <w:numPr>
          <w:ilvl w:val="0"/>
          <w:numId w:val="13"/>
        </w:numPr>
        <w:spacing w:after="200" w:line="276" w:lineRule="auto"/>
        <w:ind w:left="284"/>
        <w:rPr>
          <w:sz w:val="24"/>
          <w:szCs w:val="24"/>
        </w:rPr>
      </w:pPr>
      <w:r w:rsidRPr="00B8280C">
        <w:rPr>
          <w:sz w:val="24"/>
          <w:szCs w:val="24"/>
        </w:rPr>
        <w:t>Kėdainių rajono savivaldybės visuomenės sveikatos biuras</w:t>
      </w:r>
      <w:bookmarkStart w:id="7" w:name="_Hlk200701085"/>
      <w:r w:rsidRPr="00B8280C">
        <w:rPr>
          <w:sz w:val="24"/>
          <w:szCs w:val="24"/>
        </w:rPr>
        <w:t xml:space="preserve">, el. p. </w:t>
      </w:r>
      <w:bookmarkEnd w:id="7"/>
      <w:r w:rsidRPr="00187DC4">
        <w:rPr>
          <w:sz w:val="24"/>
          <w:szCs w:val="24"/>
        </w:rPr>
        <w:t>administracija@kedainiuvsb.lt</w:t>
      </w:r>
    </w:p>
    <w:p w14:paraId="62837526" w14:textId="37DDD986" w:rsidR="00B8280C" w:rsidRDefault="00B8280C" w:rsidP="00B8280C">
      <w:pPr>
        <w:pStyle w:val="Sraopastraipa"/>
        <w:numPr>
          <w:ilvl w:val="0"/>
          <w:numId w:val="13"/>
        </w:numPr>
        <w:spacing w:after="200" w:line="276" w:lineRule="auto"/>
        <w:ind w:left="284"/>
        <w:rPr>
          <w:sz w:val="24"/>
          <w:szCs w:val="24"/>
        </w:rPr>
      </w:pPr>
      <w:r w:rsidRPr="00B8280C">
        <w:rPr>
          <w:sz w:val="24"/>
          <w:szCs w:val="24"/>
        </w:rPr>
        <w:t>Marijampolės savivaldybės visuomenės sveikatos biuras</w:t>
      </w:r>
      <w:bookmarkStart w:id="8" w:name="_Hlk200701162"/>
      <w:r w:rsidRPr="00B8280C">
        <w:rPr>
          <w:sz w:val="24"/>
          <w:szCs w:val="24"/>
        </w:rPr>
        <w:t>, el. p.</w:t>
      </w:r>
      <w:r w:rsidRPr="00B8280C">
        <w:t xml:space="preserve"> </w:t>
      </w:r>
      <w:bookmarkEnd w:id="8"/>
      <w:r w:rsidRPr="00187DC4">
        <w:rPr>
          <w:sz w:val="24"/>
          <w:szCs w:val="24"/>
        </w:rPr>
        <w:t>info@marijampolesvsb.lt</w:t>
      </w:r>
    </w:p>
    <w:p w14:paraId="6F21C760" w14:textId="67708FBE" w:rsidR="00B8280C" w:rsidRDefault="00B8280C" w:rsidP="00B8280C">
      <w:pPr>
        <w:pStyle w:val="Sraopastraipa"/>
        <w:numPr>
          <w:ilvl w:val="0"/>
          <w:numId w:val="13"/>
        </w:numPr>
        <w:spacing w:after="200" w:line="276" w:lineRule="auto"/>
        <w:ind w:left="284"/>
        <w:rPr>
          <w:sz w:val="24"/>
          <w:szCs w:val="24"/>
        </w:rPr>
      </w:pPr>
      <w:r w:rsidRPr="00B8280C">
        <w:rPr>
          <w:sz w:val="24"/>
          <w:szCs w:val="24"/>
        </w:rPr>
        <w:t xml:space="preserve"> Prienų rajono savivaldybės visuomenės sveikatos biuras</w:t>
      </w:r>
      <w:bookmarkStart w:id="9" w:name="_Hlk200701448"/>
      <w:r w:rsidRPr="00B8280C">
        <w:rPr>
          <w:sz w:val="24"/>
          <w:szCs w:val="24"/>
        </w:rPr>
        <w:t>, el. p.</w:t>
      </w:r>
      <w:r w:rsidRPr="00B8280C">
        <w:t xml:space="preserve"> </w:t>
      </w:r>
      <w:bookmarkEnd w:id="9"/>
      <w:r w:rsidR="00DE598C" w:rsidRPr="00187DC4">
        <w:rPr>
          <w:sz w:val="24"/>
          <w:szCs w:val="24"/>
        </w:rPr>
        <w:t>prienai.vs.biuras@gmail.com</w:t>
      </w:r>
    </w:p>
    <w:p w14:paraId="2CBDD7BE" w14:textId="22E7808E" w:rsidR="00DE598C" w:rsidRDefault="00DE598C" w:rsidP="00B8280C">
      <w:pPr>
        <w:pStyle w:val="Sraopastraipa"/>
        <w:numPr>
          <w:ilvl w:val="0"/>
          <w:numId w:val="13"/>
        </w:numPr>
        <w:spacing w:after="200" w:line="276" w:lineRule="auto"/>
        <w:ind w:left="284"/>
        <w:rPr>
          <w:sz w:val="24"/>
          <w:szCs w:val="24"/>
        </w:rPr>
      </w:pPr>
      <w:r w:rsidRPr="00DE598C">
        <w:rPr>
          <w:sz w:val="24"/>
          <w:szCs w:val="24"/>
        </w:rPr>
        <w:t xml:space="preserve">Šakių rajono savivaldybės visuomenės sveikatos biuras, </w:t>
      </w:r>
      <w:bookmarkStart w:id="10" w:name="_Hlk200701516"/>
      <w:r w:rsidRPr="00DE598C">
        <w:rPr>
          <w:sz w:val="24"/>
          <w:szCs w:val="24"/>
        </w:rPr>
        <w:t>el. p.</w:t>
      </w:r>
      <w:r>
        <w:rPr>
          <w:sz w:val="24"/>
          <w:szCs w:val="24"/>
        </w:rPr>
        <w:t xml:space="preserve"> </w:t>
      </w:r>
      <w:bookmarkEnd w:id="10"/>
      <w:r w:rsidRPr="00187DC4">
        <w:rPr>
          <w:sz w:val="24"/>
          <w:szCs w:val="24"/>
        </w:rPr>
        <w:t>info@sakiaivsb.lt</w:t>
      </w:r>
    </w:p>
    <w:p w14:paraId="3C37928D" w14:textId="1C07D528" w:rsidR="00DE598C" w:rsidRPr="00B8280C" w:rsidRDefault="00DE598C" w:rsidP="00B8280C">
      <w:pPr>
        <w:pStyle w:val="Sraopastraipa"/>
        <w:numPr>
          <w:ilvl w:val="0"/>
          <w:numId w:val="13"/>
        </w:numPr>
        <w:spacing w:after="200" w:line="276" w:lineRule="auto"/>
        <w:ind w:left="284"/>
        <w:rPr>
          <w:sz w:val="24"/>
          <w:szCs w:val="24"/>
        </w:rPr>
      </w:pPr>
      <w:r w:rsidRPr="00DE598C">
        <w:rPr>
          <w:sz w:val="24"/>
          <w:szCs w:val="24"/>
        </w:rPr>
        <w:t>Vilkaviškio rajono savivaldybės visuomenės sveikatos biuras</w:t>
      </w:r>
      <w:r>
        <w:rPr>
          <w:sz w:val="24"/>
          <w:szCs w:val="24"/>
        </w:rPr>
        <w:t xml:space="preserve">, </w:t>
      </w:r>
      <w:r w:rsidRPr="00DE598C">
        <w:rPr>
          <w:sz w:val="24"/>
          <w:szCs w:val="24"/>
        </w:rPr>
        <w:t>el. p.</w:t>
      </w:r>
      <w:r>
        <w:rPr>
          <w:sz w:val="24"/>
          <w:szCs w:val="24"/>
        </w:rPr>
        <w:t xml:space="preserve"> </w:t>
      </w:r>
      <w:r w:rsidRPr="00DE598C">
        <w:rPr>
          <w:sz w:val="24"/>
          <w:szCs w:val="24"/>
        </w:rPr>
        <w:t>info@vilkaviskiovsb.lt</w:t>
      </w:r>
    </w:p>
    <w:sectPr w:rsidR="00DE598C" w:rsidRPr="00B8280C" w:rsidSect="008324CD">
      <w:footerReference w:type="first" r:id="rId18"/>
      <w:footnotePr>
        <w:pos w:val="beneathText"/>
      </w:footnotePr>
      <w:pgSz w:w="11907" w:h="16840" w:code="9"/>
      <w:pgMar w:top="1134" w:right="567" w:bottom="1134" w:left="1701" w:header="567"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0E3AE" w14:textId="77777777" w:rsidR="00DD56F2" w:rsidRDefault="00DD56F2">
      <w:r>
        <w:separator/>
      </w:r>
    </w:p>
  </w:endnote>
  <w:endnote w:type="continuationSeparator" w:id="0">
    <w:p w14:paraId="09A5B2D6" w14:textId="77777777" w:rsidR="00DD56F2" w:rsidRDefault="00DD5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F681" w14:textId="5D23901E" w:rsidR="007F1338" w:rsidRDefault="001004A6">
    <w:pPr>
      <w:rPr>
        <w:sz w:val="19"/>
      </w:rPr>
    </w:pPr>
    <w:r>
      <w:rPr>
        <w:noProof/>
      </w:rPr>
      <mc:AlternateContent>
        <mc:Choice Requires="wps">
          <w:drawing>
            <wp:anchor distT="0" distB="0" distL="114300" distR="114300" simplePos="0" relativeHeight="251657216" behindDoc="0" locked="0" layoutInCell="1" allowOverlap="1" wp14:anchorId="448A9DE3" wp14:editId="2D9F8E51">
              <wp:simplePos x="0" y="0"/>
              <wp:positionH relativeFrom="page">
                <wp:posOffset>1080135</wp:posOffset>
              </wp:positionH>
              <wp:positionV relativeFrom="page">
                <wp:posOffset>9960610</wp:posOffset>
              </wp:positionV>
              <wp:extent cx="6120130" cy="605155"/>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605155"/>
                      </a:xfrm>
                      <a:prstGeom prst="rect">
                        <a:avLst/>
                      </a:prstGeom>
                      <a:noFill/>
                      <a:ln>
                        <a:noFill/>
                      </a:ln>
                    </wps:spPr>
                    <wps:txbx>
                      <w:txbxContent>
                        <w:tbl>
                          <w:tblPr>
                            <w:tblW w:w="0" w:type="auto"/>
                            <w:tblLayout w:type="fixed"/>
                            <w:tblLook w:val="01E0" w:firstRow="1" w:lastRow="1" w:firstColumn="1" w:lastColumn="1" w:noHBand="0" w:noVBand="0"/>
                          </w:tblPr>
                          <w:tblGrid>
                            <w:gridCol w:w="3208"/>
                            <w:gridCol w:w="3300"/>
                            <w:gridCol w:w="3200"/>
                          </w:tblGrid>
                          <w:tr w:rsidR="007F1338" w14:paraId="774B0D8E" w14:textId="77777777">
                            <w:trPr>
                              <w:cantSplit/>
                              <w:trHeight w:val="80"/>
                            </w:trPr>
                            <w:tc>
                              <w:tcPr>
                                <w:tcW w:w="3208" w:type="dxa"/>
                              </w:tcPr>
                              <w:p w14:paraId="39DA0C9F" w14:textId="77777777" w:rsidR="007F1338" w:rsidRDefault="007754BE" w:rsidP="007754BE">
                                <w:pPr>
                                  <w:rPr>
                                    <w:sz w:val="18"/>
                                  </w:rPr>
                                </w:pPr>
                                <w:r>
                                  <w:rPr>
                                    <w:sz w:val="18"/>
                                  </w:rPr>
                                  <w:t>B</w:t>
                                </w:r>
                                <w:r w:rsidR="007F1338">
                                  <w:rPr>
                                    <w:sz w:val="18"/>
                                  </w:rPr>
                                  <w:t>iudžetinė įstaiga</w:t>
                                </w:r>
                              </w:p>
                            </w:tc>
                            <w:tc>
                              <w:tcPr>
                                <w:tcW w:w="3300" w:type="dxa"/>
                              </w:tcPr>
                              <w:p w14:paraId="7D22FCC9" w14:textId="77777777" w:rsidR="007F1338" w:rsidRDefault="00E67F86">
                                <w:pPr>
                                  <w:rPr>
                                    <w:sz w:val="18"/>
                                  </w:rPr>
                                </w:pPr>
                                <w:r>
                                  <w:rPr>
                                    <w:sz w:val="18"/>
                                  </w:rPr>
                                  <w:t>Valdybos duomenys:</w:t>
                                </w:r>
                              </w:p>
                            </w:tc>
                            <w:tc>
                              <w:tcPr>
                                <w:tcW w:w="3200" w:type="dxa"/>
                              </w:tcPr>
                              <w:p w14:paraId="4248A0BB" w14:textId="77777777" w:rsidR="007F1338" w:rsidRDefault="007F1338">
                                <w:pPr>
                                  <w:rPr>
                                    <w:sz w:val="18"/>
                                  </w:rPr>
                                </w:pPr>
                                <w:r>
                                  <w:rPr>
                                    <w:sz w:val="18"/>
                                  </w:rPr>
                                  <w:t>Duomenys kaupiami ir saugomi</w:t>
                                </w:r>
                              </w:p>
                            </w:tc>
                          </w:tr>
                          <w:tr w:rsidR="007F1338" w14:paraId="3D5F6906" w14:textId="77777777">
                            <w:trPr>
                              <w:cantSplit/>
                              <w:trHeight w:val="203"/>
                            </w:trPr>
                            <w:tc>
                              <w:tcPr>
                                <w:tcW w:w="3208" w:type="dxa"/>
                              </w:tcPr>
                              <w:p w14:paraId="155408CF" w14:textId="77777777" w:rsidR="007F1338" w:rsidRDefault="007F1338">
                                <w:pPr>
                                  <w:rPr>
                                    <w:sz w:val="18"/>
                                  </w:rPr>
                                </w:pPr>
                                <w:r>
                                  <w:rPr>
                                    <w:sz w:val="18"/>
                                  </w:rPr>
                                  <w:t>Švitrigailos g. 18, 03223 Vilnius</w:t>
                                </w:r>
                              </w:p>
                            </w:tc>
                            <w:tc>
                              <w:tcPr>
                                <w:tcW w:w="3300" w:type="dxa"/>
                              </w:tcPr>
                              <w:p w14:paraId="53E2A95E" w14:textId="77777777" w:rsidR="007F1338" w:rsidRDefault="00E67F86">
                                <w:pPr>
                                  <w:rPr>
                                    <w:sz w:val="18"/>
                                  </w:rPr>
                                </w:pPr>
                                <w:r>
                                  <w:rPr>
                                    <w:sz w:val="18"/>
                                  </w:rPr>
                                  <w:t>Nemuno g. 2-1, 44294 Kaunas</w:t>
                                </w:r>
                              </w:p>
                            </w:tc>
                            <w:tc>
                              <w:tcPr>
                                <w:tcW w:w="3200" w:type="dxa"/>
                              </w:tcPr>
                              <w:p w14:paraId="39884F85" w14:textId="77777777" w:rsidR="007F1338" w:rsidRDefault="007F1338">
                                <w:pPr>
                                  <w:rPr>
                                    <w:sz w:val="18"/>
                                  </w:rPr>
                                </w:pPr>
                                <w:r>
                                  <w:rPr>
                                    <w:sz w:val="18"/>
                                  </w:rPr>
                                  <w:t>Juridinių asmenų registre</w:t>
                                </w:r>
                              </w:p>
                            </w:tc>
                          </w:tr>
                          <w:tr w:rsidR="007F1338" w14:paraId="1AC95B36" w14:textId="77777777">
                            <w:trPr>
                              <w:cantSplit/>
                              <w:trHeight w:val="143"/>
                            </w:trPr>
                            <w:tc>
                              <w:tcPr>
                                <w:tcW w:w="3208" w:type="dxa"/>
                              </w:tcPr>
                              <w:p w14:paraId="104CDE81" w14:textId="77777777" w:rsidR="007F1338" w:rsidRDefault="007F1338">
                                <w:pPr>
                                  <w:rPr>
                                    <w:sz w:val="18"/>
                                  </w:rPr>
                                </w:pPr>
                              </w:p>
                            </w:tc>
                            <w:tc>
                              <w:tcPr>
                                <w:tcW w:w="3300" w:type="dxa"/>
                              </w:tcPr>
                              <w:p w14:paraId="7000ADBD" w14:textId="1B68B83C" w:rsidR="007F1338" w:rsidRDefault="00E67F86">
                                <w:pPr>
                                  <w:rPr>
                                    <w:sz w:val="18"/>
                                  </w:rPr>
                                </w:pPr>
                                <w:r>
                                  <w:rPr>
                                    <w:sz w:val="18"/>
                                  </w:rPr>
                                  <w:t xml:space="preserve">Tel. </w:t>
                                </w:r>
                                <w:r w:rsidR="006A1677">
                                  <w:rPr>
                                    <w:sz w:val="18"/>
                                  </w:rPr>
                                  <w:t>0</w:t>
                                </w:r>
                                <w:r w:rsidR="008324CD">
                                  <w:rPr>
                                    <w:sz w:val="18"/>
                                  </w:rPr>
                                  <w:t xml:space="preserve"> </w:t>
                                </w:r>
                                <w:r>
                                  <w:rPr>
                                    <w:sz w:val="18"/>
                                  </w:rPr>
                                  <w:t>37 372337</w:t>
                                </w:r>
                              </w:p>
                            </w:tc>
                            <w:tc>
                              <w:tcPr>
                                <w:tcW w:w="3200" w:type="dxa"/>
                              </w:tcPr>
                              <w:p w14:paraId="6516124F" w14:textId="77777777" w:rsidR="007F1338" w:rsidRDefault="007F1338">
                                <w:pPr>
                                  <w:rPr>
                                    <w:sz w:val="18"/>
                                  </w:rPr>
                                </w:pPr>
                                <w:r>
                                  <w:rPr>
                                    <w:sz w:val="18"/>
                                  </w:rPr>
                                  <w:t>Kodas 188601311</w:t>
                                </w:r>
                              </w:p>
                            </w:tc>
                          </w:tr>
                          <w:tr w:rsidR="00E67F86" w14:paraId="45596C3E" w14:textId="77777777">
                            <w:trPr>
                              <w:cantSplit/>
                              <w:trHeight w:val="143"/>
                            </w:trPr>
                            <w:tc>
                              <w:tcPr>
                                <w:tcW w:w="3208" w:type="dxa"/>
                              </w:tcPr>
                              <w:p w14:paraId="39BCD96B" w14:textId="77777777" w:rsidR="00E67F86" w:rsidRDefault="00E67F86">
                                <w:pPr>
                                  <w:rPr>
                                    <w:sz w:val="18"/>
                                  </w:rPr>
                                </w:pPr>
                              </w:p>
                            </w:tc>
                            <w:tc>
                              <w:tcPr>
                                <w:tcW w:w="3300" w:type="dxa"/>
                              </w:tcPr>
                              <w:p w14:paraId="1CEDBD8F" w14:textId="77777777" w:rsidR="00E67F86" w:rsidRDefault="00E67F86">
                                <w:pPr>
                                  <w:rPr>
                                    <w:sz w:val="18"/>
                                  </w:rPr>
                                </w:pPr>
                                <w:r>
                                  <w:rPr>
                                    <w:sz w:val="18"/>
                                  </w:rPr>
                                  <w:t>El. p. kaunas.pgv@vpgt.lt</w:t>
                                </w:r>
                              </w:p>
                            </w:tc>
                            <w:tc>
                              <w:tcPr>
                                <w:tcW w:w="3200" w:type="dxa"/>
                              </w:tcPr>
                              <w:p w14:paraId="678DC8B3" w14:textId="77777777" w:rsidR="00E67F86" w:rsidRDefault="00E67F86">
                                <w:pPr>
                                  <w:rPr>
                                    <w:sz w:val="18"/>
                                  </w:rPr>
                                </w:pPr>
                              </w:p>
                            </w:tc>
                          </w:tr>
                          <w:tr w:rsidR="00E67F86" w14:paraId="1E2E6512" w14:textId="77777777">
                            <w:trPr>
                              <w:cantSplit/>
                              <w:trHeight w:val="143"/>
                            </w:trPr>
                            <w:tc>
                              <w:tcPr>
                                <w:tcW w:w="3208" w:type="dxa"/>
                              </w:tcPr>
                              <w:p w14:paraId="129A71F9" w14:textId="77777777" w:rsidR="00E67F86" w:rsidRDefault="00E67F86">
                                <w:pPr>
                                  <w:rPr>
                                    <w:sz w:val="18"/>
                                  </w:rPr>
                                </w:pPr>
                              </w:p>
                            </w:tc>
                            <w:tc>
                              <w:tcPr>
                                <w:tcW w:w="3300" w:type="dxa"/>
                              </w:tcPr>
                              <w:p w14:paraId="4A132311" w14:textId="77777777" w:rsidR="00E67F86" w:rsidRDefault="00E67F86">
                                <w:pPr>
                                  <w:rPr>
                                    <w:sz w:val="18"/>
                                  </w:rPr>
                                </w:pPr>
                              </w:p>
                            </w:tc>
                            <w:tc>
                              <w:tcPr>
                                <w:tcW w:w="3200" w:type="dxa"/>
                              </w:tcPr>
                              <w:p w14:paraId="5B351333" w14:textId="77777777" w:rsidR="00E67F86" w:rsidRDefault="00E67F86">
                                <w:pPr>
                                  <w:rPr>
                                    <w:sz w:val="18"/>
                                  </w:rPr>
                                </w:pPr>
                              </w:p>
                            </w:tc>
                          </w:tr>
                        </w:tbl>
                        <w:p w14:paraId="74E81956" w14:textId="77777777" w:rsidR="007F1338" w:rsidRDefault="007F1338">
                          <w:pPr>
                            <w:rPr>
                              <w:sz w:val="19"/>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8A9DE3" id="Rectangle 1" o:spid="_x0000_s1026" style="position:absolute;margin-left:85.05pt;margin-top:784.3pt;width:481.9pt;height:47.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OC/91zgEAAIcDAAAOAAAAZHJzL2Uyb0RvYy54bWysU9tu2zAMfR+wfxD0vtjukGAw4hRFiw4D ugvQ7gNkWbKN2aJGKrGzrx+lxOkub0VfBIoiD88hqe31PA7iYJB6cJUsVrkUxmloetdW8vvT/bsP UlBQrlEDOFPJoyF5vXv7Zjv50lxBB0NjUDCIo3LylexC8GWWke7MqGgF3jh+tICjCnzFNmtQTYw+ DtlVnm+yCbDxCNoQsffu9Ch3Cd9ao8NXa8kEMVSSuYV0YjrreGa7rSpbVL7r9ZmGegGLUfWOi16g 7lRQYo/9f1BjrxEIbFhpGDOwttcmaWA1Rf6PmsdOeZO0cHPIX9pErwervxwe/TeM1Mk/gP5BwsFt p1xrbhBh6oxquFwRG5VNnspLQrwQp4p6+gwNj1btA6QezBbHCMjqxJxafby02sxBaHZuCtb7niei +W2Tr4v1OpVQ5ZLtkcJHA6OIRiWRR5nQ1eGBQmSjyiUkFnNw3w9DGufg/nJwYPQk9pFw3A0qw1zP HB3NGpoj60A4bQdvMxsd4C8pJt6MStLPvUIjxfDJcS/iGi0GLka9GMppTq1kkOJk3obTuu099m3H yEWS4eCG+2X7JOWZxZknTzspPG9mXKc/7ynq+f/sfgMAAP//AwBQSwMEFAAGAAgAAAAhAHE/c9bi AAAADgEAAA8AAABkcnMvZG93bnJldi54bWxMj81OwzAQhO9IvIO1SNyoEypMEuJUFT8qR2iRCjc3 NkmEvY5it0n79GxPcJvRjma/KReTs+xghtB5lJDOEmAGa687bCR8bF5uMmAhKtTKejQSjibAorq8 KFWh/Yjv5rCODaMSDIWS0MbYF5yHujVOhZnvDdLt2w9ORbJDw/WgRip3lt8mieBOdUgfWtWbx9bU P+u9k7DK+uXnqz+NjX3+Wm3ftvnTJo9SXl9Nywdg0UzxLwxnfEKHiph2fo86MEv+PkkpSuJOZALY OZLO5zmwHSkhSPGq5P9nVL8AAAD//wMAUEsBAi0AFAAGAAgAAAAhALaDOJL+AAAA4QEAABMAAAAA AAAAAAAAAAAAAAAAAFtDb250ZW50X1R5cGVzXS54bWxQSwECLQAUAAYACAAAACEAOP0h/9YAAACU AQAACwAAAAAAAAAAAAAAAAAvAQAAX3JlbHMvLnJlbHNQSwECLQAUAAYACAAAACEADgv/dc4BAACH AwAADgAAAAAAAAAAAAAAAAAuAgAAZHJzL2Uyb0RvYy54bWxQSwECLQAUAAYACAAAACEAcT9z1uIA AAAOAQAADwAAAAAAAAAAAAAAAAAoBAAAZHJzL2Rvd25yZXYueG1sUEsFBgAAAAAEAAQA8wAAADcF AAAAAA== " filled="f" stroked="f">
              <v:textbox inset="0,0,0,0">
                <w:txbxContent>
                  <w:tbl>
                    <w:tblPr>
                      <w:tblW w:w="0" w:type="auto"/>
                      <w:tblLayout w:type="fixed"/>
                      <w:tblLook w:val="01E0" w:firstRow="1" w:lastRow="1" w:firstColumn="1" w:lastColumn="1" w:noHBand="0" w:noVBand="0"/>
                    </w:tblPr>
                    <w:tblGrid>
                      <w:gridCol w:w="3208"/>
                      <w:gridCol w:w="3300"/>
                      <w:gridCol w:w="3200"/>
                    </w:tblGrid>
                    <w:tr w:rsidR="007F1338" w14:paraId="774B0D8E" w14:textId="77777777">
                      <w:trPr>
                        <w:cantSplit/>
                        <w:trHeight w:val="80"/>
                      </w:trPr>
                      <w:tc>
                        <w:tcPr>
                          <w:tcW w:w="3208" w:type="dxa"/>
                        </w:tcPr>
                        <w:p w14:paraId="39DA0C9F" w14:textId="77777777" w:rsidR="007F1338" w:rsidRDefault="007754BE" w:rsidP="007754BE">
                          <w:pPr>
                            <w:rPr>
                              <w:sz w:val="18"/>
                            </w:rPr>
                          </w:pPr>
                          <w:r>
                            <w:rPr>
                              <w:sz w:val="18"/>
                            </w:rPr>
                            <w:t>B</w:t>
                          </w:r>
                          <w:r w:rsidR="007F1338">
                            <w:rPr>
                              <w:sz w:val="18"/>
                            </w:rPr>
                            <w:t>iudžetinė įstaiga</w:t>
                          </w:r>
                        </w:p>
                      </w:tc>
                      <w:tc>
                        <w:tcPr>
                          <w:tcW w:w="3300" w:type="dxa"/>
                        </w:tcPr>
                        <w:p w14:paraId="7D22FCC9" w14:textId="77777777" w:rsidR="007F1338" w:rsidRDefault="00E67F86">
                          <w:pPr>
                            <w:rPr>
                              <w:sz w:val="18"/>
                            </w:rPr>
                          </w:pPr>
                          <w:r>
                            <w:rPr>
                              <w:sz w:val="18"/>
                            </w:rPr>
                            <w:t>Valdybos duomenys:</w:t>
                          </w:r>
                        </w:p>
                      </w:tc>
                      <w:tc>
                        <w:tcPr>
                          <w:tcW w:w="3200" w:type="dxa"/>
                        </w:tcPr>
                        <w:p w14:paraId="4248A0BB" w14:textId="77777777" w:rsidR="007F1338" w:rsidRDefault="007F1338">
                          <w:pPr>
                            <w:rPr>
                              <w:sz w:val="18"/>
                            </w:rPr>
                          </w:pPr>
                          <w:r>
                            <w:rPr>
                              <w:sz w:val="18"/>
                            </w:rPr>
                            <w:t>Duomenys kaupiami ir saugomi</w:t>
                          </w:r>
                        </w:p>
                      </w:tc>
                    </w:tr>
                    <w:tr w:rsidR="007F1338" w14:paraId="3D5F6906" w14:textId="77777777">
                      <w:trPr>
                        <w:cantSplit/>
                        <w:trHeight w:val="203"/>
                      </w:trPr>
                      <w:tc>
                        <w:tcPr>
                          <w:tcW w:w="3208" w:type="dxa"/>
                        </w:tcPr>
                        <w:p w14:paraId="155408CF" w14:textId="77777777" w:rsidR="007F1338" w:rsidRDefault="007F1338">
                          <w:pPr>
                            <w:rPr>
                              <w:sz w:val="18"/>
                            </w:rPr>
                          </w:pPr>
                          <w:r>
                            <w:rPr>
                              <w:sz w:val="18"/>
                            </w:rPr>
                            <w:t>Švitrigailos g. 18, 03223 Vilnius</w:t>
                          </w:r>
                        </w:p>
                      </w:tc>
                      <w:tc>
                        <w:tcPr>
                          <w:tcW w:w="3300" w:type="dxa"/>
                        </w:tcPr>
                        <w:p w14:paraId="53E2A95E" w14:textId="77777777" w:rsidR="007F1338" w:rsidRDefault="00E67F86">
                          <w:pPr>
                            <w:rPr>
                              <w:sz w:val="18"/>
                            </w:rPr>
                          </w:pPr>
                          <w:r>
                            <w:rPr>
                              <w:sz w:val="18"/>
                            </w:rPr>
                            <w:t>Nemuno g. 2-1, 44294 Kaunas</w:t>
                          </w:r>
                        </w:p>
                      </w:tc>
                      <w:tc>
                        <w:tcPr>
                          <w:tcW w:w="3200" w:type="dxa"/>
                        </w:tcPr>
                        <w:p w14:paraId="39884F85" w14:textId="77777777" w:rsidR="007F1338" w:rsidRDefault="007F1338">
                          <w:pPr>
                            <w:rPr>
                              <w:sz w:val="18"/>
                            </w:rPr>
                          </w:pPr>
                          <w:r>
                            <w:rPr>
                              <w:sz w:val="18"/>
                            </w:rPr>
                            <w:t>Juridinių asmenų registre</w:t>
                          </w:r>
                        </w:p>
                      </w:tc>
                    </w:tr>
                    <w:tr w:rsidR="007F1338" w14:paraId="1AC95B36" w14:textId="77777777">
                      <w:trPr>
                        <w:cantSplit/>
                        <w:trHeight w:val="143"/>
                      </w:trPr>
                      <w:tc>
                        <w:tcPr>
                          <w:tcW w:w="3208" w:type="dxa"/>
                        </w:tcPr>
                        <w:p w14:paraId="104CDE81" w14:textId="77777777" w:rsidR="007F1338" w:rsidRDefault="007F1338">
                          <w:pPr>
                            <w:rPr>
                              <w:sz w:val="18"/>
                            </w:rPr>
                          </w:pPr>
                        </w:p>
                      </w:tc>
                      <w:tc>
                        <w:tcPr>
                          <w:tcW w:w="3300" w:type="dxa"/>
                        </w:tcPr>
                        <w:p w14:paraId="7000ADBD" w14:textId="1B68B83C" w:rsidR="007F1338" w:rsidRDefault="00E67F86">
                          <w:pPr>
                            <w:rPr>
                              <w:sz w:val="18"/>
                            </w:rPr>
                          </w:pPr>
                          <w:r>
                            <w:rPr>
                              <w:sz w:val="18"/>
                            </w:rPr>
                            <w:t xml:space="preserve">Tel. </w:t>
                          </w:r>
                          <w:r w:rsidR="006A1677">
                            <w:rPr>
                              <w:sz w:val="18"/>
                            </w:rPr>
                            <w:t>0</w:t>
                          </w:r>
                          <w:r w:rsidR="008324CD">
                            <w:rPr>
                              <w:sz w:val="18"/>
                            </w:rPr>
                            <w:t xml:space="preserve"> </w:t>
                          </w:r>
                          <w:r>
                            <w:rPr>
                              <w:sz w:val="18"/>
                            </w:rPr>
                            <w:t>37 372337</w:t>
                          </w:r>
                        </w:p>
                      </w:tc>
                      <w:tc>
                        <w:tcPr>
                          <w:tcW w:w="3200" w:type="dxa"/>
                        </w:tcPr>
                        <w:p w14:paraId="6516124F" w14:textId="77777777" w:rsidR="007F1338" w:rsidRDefault="007F1338">
                          <w:pPr>
                            <w:rPr>
                              <w:sz w:val="18"/>
                            </w:rPr>
                          </w:pPr>
                          <w:r>
                            <w:rPr>
                              <w:sz w:val="18"/>
                            </w:rPr>
                            <w:t>Kodas 188601311</w:t>
                          </w:r>
                        </w:p>
                      </w:tc>
                    </w:tr>
                    <w:tr w:rsidR="00E67F86" w14:paraId="45596C3E" w14:textId="77777777">
                      <w:trPr>
                        <w:cantSplit/>
                        <w:trHeight w:val="143"/>
                      </w:trPr>
                      <w:tc>
                        <w:tcPr>
                          <w:tcW w:w="3208" w:type="dxa"/>
                        </w:tcPr>
                        <w:p w14:paraId="39BCD96B" w14:textId="77777777" w:rsidR="00E67F86" w:rsidRDefault="00E67F86">
                          <w:pPr>
                            <w:rPr>
                              <w:sz w:val="18"/>
                            </w:rPr>
                          </w:pPr>
                        </w:p>
                      </w:tc>
                      <w:tc>
                        <w:tcPr>
                          <w:tcW w:w="3300" w:type="dxa"/>
                        </w:tcPr>
                        <w:p w14:paraId="1CEDBD8F" w14:textId="77777777" w:rsidR="00E67F86" w:rsidRDefault="00E67F86">
                          <w:pPr>
                            <w:rPr>
                              <w:sz w:val="18"/>
                            </w:rPr>
                          </w:pPr>
                          <w:r>
                            <w:rPr>
                              <w:sz w:val="18"/>
                            </w:rPr>
                            <w:t>El. p. kaunas.pgv@vpgt.lt</w:t>
                          </w:r>
                        </w:p>
                      </w:tc>
                      <w:tc>
                        <w:tcPr>
                          <w:tcW w:w="3200" w:type="dxa"/>
                        </w:tcPr>
                        <w:p w14:paraId="678DC8B3" w14:textId="77777777" w:rsidR="00E67F86" w:rsidRDefault="00E67F86">
                          <w:pPr>
                            <w:rPr>
                              <w:sz w:val="18"/>
                            </w:rPr>
                          </w:pPr>
                        </w:p>
                      </w:tc>
                    </w:tr>
                    <w:tr w:rsidR="00E67F86" w14:paraId="1E2E6512" w14:textId="77777777">
                      <w:trPr>
                        <w:cantSplit/>
                        <w:trHeight w:val="143"/>
                      </w:trPr>
                      <w:tc>
                        <w:tcPr>
                          <w:tcW w:w="3208" w:type="dxa"/>
                        </w:tcPr>
                        <w:p w14:paraId="129A71F9" w14:textId="77777777" w:rsidR="00E67F86" w:rsidRDefault="00E67F86">
                          <w:pPr>
                            <w:rPr>
                              <w:sz w:val="18"/>
                            </w:rPr>
                          </w:pPr>
                        </w:p>
                      </w:tc>
                      <w:tc>
                        <w:tcPr>
                          <w:tcW w:w="3300" w:type="dxa"/>
                        </w:tcPr>
                        <w:p w14:paraId="4A132311" w14:textId="77777777" w:rsidR="00E67F86" w:rsidRDefault="00E67F86">
                          <w:pPr>
                            <w:rPr>
                              <w:sz w:val="18"/>
                            </w:rPr>
                          </w:pPr>
                        </w:p>
                      </w:tc>
                      <w:tc>
                        <w:tcPr>
                          <w:tcW w:w="3200" w:type="dxa"/>
                        </w:tcPr>
                        <w:p w14:paraId="5B351333" w14:textId="77777777" w:rsidR="00E67F86" w:rsidRDefault="00E67F86">
                          <w:pPr>
                            <w:rPr>
                              <w:sz w:val="18"/>
                            </w:rPr>
                          </w:pPr>
                        </w:p>
                      </w:tc>
                    </w:tr>
                  </w:tbl>
                  <w:p w14:paraId="74E81956" w14:textId="77777777" w:rsidR="007F1338" w:rsidRDefault="007F1338">
                    <w:pPr>
                      <w:rPr>
                        <w:sz w:val="19"/>
                      </w:rPr>
                    </w:pPr>
                  </w:p>
                </w:txbxContent>
              </v:textbox>
              <w10:wrap anchorx="page" anchory="page"/>
            </v:rect>
          </w:pict>
        </mc:Fallback>
      </mc:AlternateContent>
    </w:r>
    <w:r>
      <w:rPr>
        <w:noProof/>
      </w:rPr>
      <mc:AlternateContent>
        <mc:Choice Requires="wps">
          <w:drawing>
            <wp:anchor distT="4294967295" distB="4294967295" distL="114300" distR="114300" simplePos="0" relativeHeight="251658240" behindDoc="0" locked="0" layoutInCell="1" allowOverlap="1" wp14:anchorId="14D7E788" wp14:editId="1E6FC998">
              <wp:simplePos x="0" y="0"/>
              <wp:positionH relativeFrom="page">
                <wp:posOffset>1080135</wp:posOffset>
              </wp:positionH>
              <wp:positionV relativeFrom="page">
                <wp:posOffset>9874249</wp:posOffset>
              </wp:positionV>
              <wp:extent cx="6120130" cy="0"/>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headEnd type="none" w="sm" len="lg"/>
                        <a:tailEnd type="none" w="sm" len="lg"/>
                      </a:ln>
                    </wps:spPr>
                    <wps:bodyPr/>
                  </wps:wsp>
                </a:graphicData>
              </a:graphic>
              <wp14:sizeRelH relativeFrom="page">
                <wp14:pctWidth>0</wp14:pctWidth>
              </wp14:sizeRelH>
              <wp14:sizeRelV relativeFrom="page">
                <wp14:pctHeight>0</wp14:pctHeight>
              </wp14:sizeRelV>
            </wp:anchor>
          </w:drawing>
        </mc:Choice>
        <mc:Fallback>
          <w:pict>
            <v:line w14:anchorId="4EC5F024"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85.05pt,777.5pt" to="566.95pt,777.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AFcX9wQEAAIADAAAOAAAAZHJzL2Uyb0RvYy54bWysU8Fu2zAMvQ/YPwi6L04ytNiMOD2k6y7d FqDdBzCSbAuTREFU4uTvR6lJVmyHAcN8EEyRfOZ7fF7dHb0TB5PIYujkYjaXwgSF2oahk9+fH959 kIIyBA0Og+nkyZC8W799s5pia5Y4otMmCQYJ1E6xk2POsW0aUqPxQDOMJnCyx+Qhc5iGRieYGN27 Zjmf3zYTJh0TKkPEt/cvSbmu+H1vVP7W92SycJ3k2XI9Uz135WzWK2iHBHG06jwG/MMUHmzgj16h 7iGD2Cf7B5S3KiFhn2cKfYN9b5WpHJjNYv4bm6cRoqlcWByKV5no/8Gqr4dN2KYyujqGp/iI6geJ gJsRwmDqAM+nyItbFKmaKVJ7bSkBxW0Su+kLaq6BfcaqwrFPvkAyP3GsYp+uYptjFoovbxfM+D3v RF1yDbSXxpgofzboRXnppLOh6AAtHB4pl0GgvZSU64AP1rm6SxfE1MmPN8ub2kDorC7JUkZp2G1c EgcobqhPZcWZ12UJ90FXsNGA/hS0yFWCwA6WBZ28FM6w393wYqAM1v29jod24Sxi0a2YlNod6tM2 XcTlNVd2Z0sWH72Oa/evH2f9EwAA//8DAFBLAwQUAAYACAAAACEAp5M7WN4AAAAOAQAADwAAAGRy cy9kb3ducmV2LnhtbEyPMU/DMBCFdyT+g3VIbNRJq9A2jVMVEFMnCgNsbnzEUeNziJ00/HuuA4Lt 3t3Tu+8V28m1YsQ+NJ4UpLMEBFLlTUO1grfX57sViBA1Gd16QgXfGGBbXl8VOjf+TC84HmItOIRC rhXYGLtcylBZdDrMfIfEt0/fOx1Z9rU0vT5zuGvlPEnupdMN8QerO3y0WJ0Og1PQ7vc2Ow3hYzV/ Gt/pK0xxt3xQ6vZm2m1ARJzinxku+IwOJTMd/UAmiJb1MknZykOWZdzqYkkXizWI4+9OloX8X6P8 AQAA//8DAFBLAQItABQABgAIAAAAIQC2gziS/gAAAOEBAAATAAAAAAAAAAAAAAAAAAAAAABbQ29u dGVudF9UeXBlc10ueG1sUEsBAi0AFAAGAAgAAAAhADj9If/WAAAAlAEAAAsAAAAAAAAAAAAAAAAA LwEAAF9yZWxzLy5yZWxzUEsBAi0AFAAGAAgAAAAhAAAVxf3BAQAAgAMAAA4AAAAAAAAAAAAAAAAA LgIAAGRycy9lMm9Eb2MueG1sUEsBAi0AFAAGAAgAAAAhAKeTO1jeAAAADgEAAA8AAAAAAAAAAAAA AAAAGwQAAGRycy9kb3ducmV2LnhtbFBLBQYAAAAABAAEAPMAAAAmBQAAAAA= ">
              <v:stroke startarrowwidth="narrow" startarrowlength="long" endarrowwidth="narrow" endarrowlength="long"/>
              <w10:wrap anchorx="page" anchory="page"/>
            </v:line>
          </w:pict>
        </mc:Fallback>
      </mc:AlternateContent>
    </w:r>
  </w:p>
  <w:p w14:paraId="69628FFF" w14:textId="77777777" w:rsidR="007F1338" w:rsidRDefault="007F1338">
    <w:pPr>
      <w:rPr>
        <w:sz w:val="19"/>
      </w:rPr>
    </w:pPr>
    <w:r>
      <w:rPr>
        <w:sz w:val="19"/>
      </w:rPr>
      <w:tab/>
    </w:r>
    <w:r>
      <w:rPr>
        <w:sz w:val="19"/>
      </w:rPr>
      <w:tab/>
    </w:r>
    <w:r>
      <w:rPr>
        <w:sz w:val="19"/>
      </w:rPr>
      <w:tab/>
    </w:r>
    <w:r>
      <w:rPr>
        <w:sz w:val="19"/>
      </w:rPr>
      <w:tab/>
    </w:r>
  </w:p>
  <w:p w14:paraId="053B2160" w14:textId="77777777" w:rsidR="007F1338" w:rsidRDefault="007F133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4276E" w14:textId="77777777" w:rsidR="00DD56F2" w:rsidRDefault="00DD56F2">
      <w:r>
        <w:separator/>
      </w:r>
    </w:p>
  </w:footnote>
  <w:footnote w:type="continuationSeparator" w:id="0">
    <w:p w14:paraId="751276F2" w14:textId="77777777" w:rsidR="00DD56F2" w:rsidRDefault="00DD56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76E25"/>
    <w:multiLevelType w:val="hybridMultilevel"/>
    <w:tmpl w:val="238C10EE"/>
    <w:lvl w:ilvl="0" w:tplc="E1C62B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1F630B4"/>
    <w:multiLevelType w:val="hybridMultilevel"/>
    <w:tmpl w:val="A5A657EA"/>
    <w:lvl w:ilvl="0" w:tplc="AD8C4954">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15:restartNumberingAfterBreak="0">
    <w:nsid w:val="17432C02"/>
    <w:multiLevelType w:val="hybridMultilevel"/>
    <w:tmpl w:val="502C05A4"/>
    <w:lvl w:ilvl="0" w:tplc="AE50AC16">
      <w:start w:val="1"/>
      <w:numFmt w:val="upperRoman"/>
      <w:lvlText w:val="%1."/>
      <w:lvlJc w:val="left"/>
      <w:pPr>
        <w:ind w:left="2520" w:hanging="720"/>
      </w:pPr>
      <w:rPr>
        <w:rFonts w:hint="default"/>
      </w:rPr>
    </w:lvl>
    <w:lvl w:ilvl="1" w:tplc="04270019" w:tentative="1">
      <w:start w:val="1"/>
      <w:numFmt w:val="lowerLetter"/>
      <w:lvlText w:val="%2."/>
      <w:lvlJc w:val="left"/>
      <w:pPr>
        <w:ind w:left="2880" w:hanging="360"/>
      </w:pPr>
    </w:lvl>
    <w:lvl w:ilvl="2" w:tplc="0427001B" w:tentative="1">
      <w:start w:val="1"/>
      <w:numFmt w:val="lowerRoman"/>
      <w:lvlText w:val="%3."/>
      <w:lvlJc w:val="right"/>
      <w:pPr>
        <w:ind w:left="3600" w:hanging="180"/>
      </w:pPr>
    </w:lvl>
    <w:lvl w:ilvl="3" w:tplc="0427000F" w:tentative="1">
      <w:start w:val="1"/>
      <w:numFmt w:val="decimal"/>
      <w:lvlText w:val="%4."/>
      <w:lvlJc w:val="left"/>
      <w:pPr>
        <w:ind w:left="4320" w:hanging="360"/>
      </w:pPr>
    </w:lvl>
    <w:lvl w:ilvl="4" w:tplc="04270019" w:tentative="1">
      <w:start w:val="1"/>
      <w:numFmt w:val="lowerLetter"/>
      <w:lvlText w:val="%5."/>
      <w:lvlJc w:val="left"/>
      <w:pPr>
        <w:ind w:left="5040" w:hanging="360"/>
      </w:pPr>
    </w:lvl>
    <w:lvl w:ilvl="5" w:tplc="0427001B" w:tentative="1">
      <w:start w:val="1"/>
      <w:numFmt w:val="lowerRoman"/>
      <w:lvlText w:val="%6."/>
      <w:lvlJc w:val="right"/>
      <w:pPr>
        <w:ind w:left="5760" w:hanging="180"/>
      </w:pPr>
    </w:lvl>
    <w:lvl w:ilvl="6" w:tplc="0427000F" w:tentative="1">
      <w:start w:val="1"/>
      <w:numFmt w:val="decimal"/>
      <w:lvlText w:val="%7."/>
      <w:lvlJc w:val="left"/>
      <w:pPr>
        <w:ind w:left="6480" w:hanging="360"/>
      </w:pPr>
    </w:lvl>
    <w:lvl w:ilvl="7" w:tplc="04270019" w:tentative="1">
      <w:start w:val="1"/>
      <w:numFmt w:val="lowerLetter"/>
      <w:lvlText w:val="%8."/>
      <w:lvlJc w:val="left"/>
      <w:pPr>
        <w:ind w:left="7200" w:hanging="360"/>
      </w:pPr>
    </w:lvl>
    <w:lvl w:ilvl="8" w:tplc="0427001B" w:tentative="1">
      <w:start w:val="1"/>
      <w:numFmt w:val="lowerRoman"/>
      <w:lvlText w:val="%9."/>
      <w:lvlJc w:val="right"/>
      <w:pPr>
        <w:ind w:left="7920" w:hanging="180"/>
      </w:pPr>
    </w:lvl>
  </w:abstractNum>
  <w:abstractNum w:abstractNumId="3" w15:restartNumberingAfterBreak="0">
    <w:nsid w:val="361F0E85"/>
    <w:multiLevelType w:val="hybridMultilevel"/>
    <w:tmpl w:val="62D8873E"/>
    <w:lvl w:ilvl="0" w:tplc="4C3C31D6">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42A43B5"/>
    <w:multiLevelType w:val="hybridMultilevel"/>
    <w:tmpl w:val="87509FB6"/>
    <w:lvl w:ilvl="0" w:tplc="2D9C0494">
      <w:start w:val="1"/>
      <w:numFmt w:val="decimal"/>
      <w:lvlText w:val="%1."/>
      <w:lvlJc w:val="left"/>
      <w:pPr>
        <w:ind w:left="2062"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5" w15:restartNumberingAfterBreak="0">
    <w:nsid w:val="4BE25F16"/>
    <w:multiLevelType w:val="hybridMultilevel"/>
    <w:tmpl w:val="33FA82A4"/>
    <w:lvl w:ilvl="0" w:tplc="EDD008B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3B75460"/>
    <w:multiLevelType w:val="hybridMultilevel"/>
    <w:tmpl w:val="7D824C10"/>
    <w:lvl w:ilvl="0" w:tplc="AE50AC16">
      <w:start w:val="1"/>
      <w:numFmt w:val="upperRoman"/>
      <w:lvlText w:val="%1."/>
      <w:lvlJc w:val="left"/>
      <w:pPr>
        <w:ind w:left="5040" w:hanging="720"/>
      </w:pPr>
      <w:rPr>
        <w:rFonts w:hint="default"/>
      </w:rPr>
    </w:lvl>
    <w:lvl w:ilvl="1" w:tplc="04270019" w:tentative="1">
      <w:start w:val="1"/>
      <w:numFmt w:val="lowerLetter"/>
      <w:lvlText w:val="%2."/>
      <w:lvlJc w:val="left"/>
      <w:pPr>
        <w:ind w:left="3960" w:hanging="360"/>
      </w:pPr>
    </w:lvl>
    <w:lvl w:ilvl="2" w:tplc="0427001B" w:tentative="1">
      <w:start w:val="1"/>
      <w:numFmt w:val="lowerRoman"/>
      <w:lvlText w:val="%3."/>
      <w:lvlJc w:val="right"/>
      <w:pPr>
        <w:ind w:left="4680" w:hanging="180"/>
      </w:pPr>
    </w:lvl>
    <w:lvl w:ilvl="3" w:tplc="0427000F">
      <w:start w:val="1"/>
      <w:numFmt w:val="decimal"/>
      <w:lvlText w:val="%4."/>
      <w:lvlJc w:val="left"/>
      <w:pPr>
        <w:ind w:left="5400" w:hanging="360"/>
      </w:pPr>
    </w:lvl>
    <w:lvl w:ilvl="4" w:tplc="04270019" w:tentative="1">
      <w:start w:val="1"/>
      <w:numFmt w:val="lowerLetter"/>
      <w:lvlText w:val="%5."/>
      <w:lvlJc w:val="left"/>
      <w:pPr>
        <w:ind w:left="6120" w:hanging="360"/>
      </w:pPr>
    </w:lvl>
    <w:lvl w:ilvl="5" w:tplc="0427001B" w:tentative="1">
      <w:start w:val="1"/>
      <w:numFmt w:val="lowerRoman"/>
      <w:lvlText w:val="%6."/>
      <w:lvlJc w:val="right"/>
      <w:pPr>
        <w:ind w:left="6840" w:hanging="180"/>
      </w:pPr>
    </w:lvl>
    <w:lvl w:ilvl="6" w:tplc="0427000F" w:tentative="1">
      <w:start w:val="1"/>
      <w:numFmt w:val="decimal"/>
      <w:lvlText w:val="%7."/>
      <w:lvlJc w:val="left"/>
      <w:pPr>
        <w:ind w:left="7560" w:hanging="360"/>
      </w:pPr>
    </w:lvl>
    <w:lvl w:ilvl="7" w:tplc="04270019" w:tentative="1">
      <w:start w:val="1"/>
      <w:numFmt w:val="lowerLetter"/>
      <w:lvlText w:val="%8."/>
      <w:lvlJc w:val="left"/>
      <w:pPr>
        <w:ind w:left="8280" w:hanging="360"/>
      </w:pPr>
    </w:lvl>
    <w:lvl w:ilvl="8" w:tplc="0427001B" w:tentative="1">
      <w:start w:val="1"/>
      <w:numFmt w:val="lowerRoman"/>
      <w:lvlText w:val="%9."/>
      <w:lvlJc w:val="right"/>
      <w:pPr>
        <w:ind w:left="9000" w:hanging="180"/>
      </w:pPr>
    </w:lvl>
  </w:abstractNum>
  <w:abstractNum w:abstractNumId="7" w15:restartNumberingAfterBreak="0">
    <w:nsid w:val="63C37E6C"/>
    <w:multiLevelType w:val="hybridMultilevel"/>
    <w:tmpl w:val="F18C3AFA"/>
    <w:lvl w:ilvl="0" w:tplc="774C001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7B133D4"/>
    <w:multiLevelType w:val="hybridMultilevel"/>
    <w:tmpl w:val="728282E2"/>
    <w:lvl w:ilvl="0" w:tplc="DE36826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8F53B7D"/>
    <w:multiLevelType w:val="hybridMultilevel"/>
    <w:tmpl w:val="7466CD84"/>
    <w:lvl w:ilvl="0" w:tplc="A8BEFCE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7C5A6DDA"/>
    <w:multiLevelType w:val="hybridMultilevel"/>
    <w:tmpl w:val="71FC35AC"/>
    <w:lvl w:ilvl="0" w:tplc="0427000F">
      <w:start w:val="1"/>
      <w:numFmt w:val="decimal"/>
      <w:lvlText w:val="%1."/>
      <w:lvlJc w:val="left"/>
      <w:pPr>
        <w:ind w:left="36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E432197"/>
    <w:multiLevelType w:val="hybridMultilevel"/>
    <w:tmpl w:val="99141A84"/>
    <w:lvl w:ilvl="0" w:tplc="908E37F8">
      <w:start w:val="1"/>
      <w:numFmt w:val="bullet"/>
      <w:lvlText w:val=""/>
      <w:lvlJc w:val="left"/>
      <w:pPr>
        <w:ind w:left="1778" w:hanging="360"/>
      </w:pPr>
      <w:rPr>
        <w:rFonts w:ascii="Symbol" w:hAnsi="Symbol" w:hint="default"/>
      </w:rPr>
    </w:lvl>
    <w:lvl w:ilvl="1" w:tplc="04270003" w:tentative="1">
      <w:start w:val="1"/>
      <w:numFmt w:val="bullet"/>
      <w:lvlText w:val="o"/>
      <w:lvlJc w:val="left"/>
      <w:pPr>
        <w:ind w:left="2498" w:hanging="360"/>
      </w:pPr>
      <w:rPr>
        <w:rFonts w:ascii="Courier New" w:hAnsi="Courier New" w:cs="Courier New" w:hint="default"/>
      </w:rPr>
    </w:lvl>
    <w:lvl w:ilvl="2" w:tplc="04270005" w:tentative="1">
      <w:start w:val="1"/>
      <w:numFmt w:val="bullet"/>
      <w:lvlText w:val=""/>
      <w:lvlJc w:val="left"/>
      <w:pPr>
        <w:ind w:left="3218" w:hanging="360"/>
      </w:pPr>
      <w:rPr>
        <w:rFonts w:ascii="Wingdings" w:hAnsi="Wingdings" w:hint="default"/>
      </w:rPr>
    </w:lvl>
    <w:lvl w:ilvl="3" w:tplc="04270001" w:tentative="1">
      <w:start w:val="1"/>
      <w:numFmt w:val="bullet"/>
      <w:lvlText w:val=""/>
      <w:lvlJc w:val="left"/>
      <w:pPr>
        <w:ind w:left="3938" w:hanging="360"/>
      </w:pPr>
      <w:rPr>
        <w:rFonts w:ascii="Symbol" w:hAnsi="Symbol" w:hint="default"/>
      </w:rPr>
    </w:lvl>
    <w:lvl w:ilvl="4" w:tplc="04270003" w:tentative="1">
      <w:start w:val="1"/>
      <w:numFmt w:val="bullet"/>
      <w:lvlText w:val="o"/>
      <w:lvlJc w:val="left"/>
      <w:pPr>
        <w:ind w:left="4658" w:hanging="360"/>
      </w:pPr>
      <w:rPr>
        <w:rFonts w:ascii="Courier New" w:hAnsi="Courier New" w:cs="Courier New" w:hint="default"/>
      </w:rPr>
    </w:lvl>
    <w:lvl w:ilvl="5" w:tplc="04270005" w:tentative="1">
      <w:start w:val="1"/>
      <w:numFmt w:val="bullet"/>
      <w:lvlText w:val=""/>
      <w:lvlJc w:val="left"/>
      <w:pPr>
        <w:ind w:left="5378" w:hanging="360"/>
      </w:pPr>
      <w:rPr>
        <w:rFonts w:ascii="Wingdings" w:hAnsi="Wingdings" w:hint="default"/>
      </w:rPr>
    </w:lvl>
    <w:lvl w:ilvl="6" w:tplc="04270001" w:tentative="1">
      <w:start w:val="1"/>
      <w:numFmt w:val="bullet"/>
      <w:lvlText w:val=""/>
      <w:lvlJc w:val="left"/>
      <w:pPr>
        <w:ind w:left="6098" w:hanging="360"/>
      </w:pPr>
      <w:rPr>
        <w:rFonts w:ascii="Symbol" w:hAnsi="Symbol" w:hint="default"/>
      </w:rPr>
    </w:lvl>
    <w:lvl w:ilvl="7" w:tplc="04270003" w:tentative="1">
      <w:start w:val="1"/>
      <w:numFmt w:val="bullet"/>
      <w:lvlText w:val="o"/>
      <w:lvlJc w:val="left"/>
      <w:pPr>
        <w:ind w:left="6818" w:hanging="360"/>
      </w:pPr>
      <w:rPr>
        <w:rFonts w:ascii="Courier New" w:hAnsi="Courier New" w:cs="Courier New" w:hint="default"/>
      </w:rPr>
    </w:lvl>
    <w:lvl w:ilvl="8" w:tplc="04270005" w:tentative="1">
      <w:start w:val="1"/>
      <w:numFmt w:val="bullet"/>
      <w:lvlText w:val=""/>
      <w:lvlJc w:val="left"/>
      <w:pPr>
        <w:ind w:left="7538" w:hanging="360"/>
      </w:pPr>
      <w:rPr>
        <w:rFonts w:ascii="Wingdings" w:hAnsi="Wingdings" w:hint="default"/>
      </w:rPr>
    </w:lvl>
  </w:abstractNum>
  <w:abstractNum w:abstractNumId="12" w15:restartNumberingAfterBreak="0">
    <w:nsid w:val="7FC85D40"/>
    <w:multiLevelType w:val="hybridMultilevel"/>
    <w:tmpl w:val="79A06954"/>
    <w:lvl w:ilvl="0" w:tplc="2D9C0494">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num w:numId="1" w16cid:durableId="1274363950">
    <w:abstractNumId w:val="9"/>
  </w:num>
  <w:num w:numId="2" w16cid:durableId="1996764539">
    <w:abstractNumId w:val="8"/>
  </w:num>
  <w:num w:numId="3" w16cid:durableId="1051417873">
    <w:abstractNumId w:val="5"/>
  </w:num>
  <w:num w:numId="4" w16cid:durableId="64110433">
    <w:abstractNumId w:val="3"/>
  </w:num>
  <w:num w:numId="5" w16cid:durableId="569536445">
    <w:abstractNumId w:val="7"/>
  </w:num>
  <w:num w:numId="6" w16cid:durableId="1928660175">
    <w:abstractNumId w:val="0"/>
  </w:num>
  <w:num w:numId="7" w16cid:durableId="2028633279">
    <w:abstractNumId w:val="1"/>
  </w:num>
  <w:num w:numId="8" w16cid:durableId="103312539">
    <w:abstractNumId w:val="2"/>
  </w:num>
  <w:num w:numId="9" w16cid:durableId="1960184080">
    <w:abstractNumId w:val="6"/>
  </w:num>
  <w:num w:numId="10" w16cid:durableId="2044552569">
    <w:abstractNumId w:val="12"/>
  </w:num>
  <w:num w:numId="11" w16cid:durableId="1506901922">
    <w:abstractNumId w:val="4"/>
  </w:num>
  <w:num w:numId="12" w16cid:durableId="1295868453">
    <w:abstractNumId w:val="11"/>
  </w:num>
  <w:num w:numId="13" w16cid:durableId="8120174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8" w:dllVersion="513" w:checkStyle="1"/>
  <w:activeWritingStyle w:appName="MSWord" w:lang="lt-LT" w:vendorID="71" w:dllVersion="512" w:checkStyle="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00"/>
  <w:drawingGridVerticalSpacing w:val="136"/>
  <w:displayHorizontalDrawingGridEvery w:val="0"/>
  <w:displayVerticalDrawingGridEvery w:val="2"/>
  <w:noPunctuationKerning/>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AB0"/>
    <w:rsid w:val="000260AF"/>
    <w:rsid w:val="0002686F"/>
    <w:rsid w:val="00032AE1"/>
    <w:rsid w:val="00043D26"/>
    <w:rsid w:val="000574AE"/>
    <w:rsid w:val="000A1870"/>
    <w:rsid w:val="000A488F"/>
    <w:rsid w:val="000B51D7"/>
    <w:rsid w:val="000B715D"/>
    <w:rsid w:val="000C3B8E"/>
    <w:rsid w:val="000C626C"/>
    <w:rsid w:val="000E20F5"/>
    <w:rsid w:val="000E4914"/>
    <w:rsid w:val="000F3D74"/>
    <w:rsid w:val="000F64EC"/>
    <w:rsid w:val="001004A6"/>
    <w:rsid w:val="00116593"/>
    <w:rsid w:val="0015183D"/>
    <w:rsid w:val="00152C3B"/>
    <w:rsid w:val="001565CE"/>
    <w:rsid w:val="001677E3"/>
    <w:rsid w:val="0017008B"/>
    <w:rsid w:val="001759A6"/>
    <w:rsid w:val="00176303"/>
    <w:rsid w:val="0018773F"/>
    <w:rsid w:val="00187DC4"/>
    <w:rsid w:val="00194215"/>
    <w:rsid w:val="001B06DB"/>
    <w:rsid w:val="001B1AB4"/>
    <w:rsid w:val="001B5E74"/>
    <w:rsid w:val="001D5E35"/>
    <w:rsid w:val="001E6176"/>
    <w:rsid w:val="001F6F6B"/>
    <w:rsid w:val="001F7F43"/>
    <w:rsid w:val="00201980"/>
    <w:rsid w:val="0021140D"/>
    <w:rsid w:val="00241505"/>
    <w:rsid w:val="00242ABB"/>
    <w:rsid w:val="002517EB"/>
    <w:rsid w:val="0025526A"/>
    <w:rsid w:val="00261EA4"/>
    <w:rsid w:val="00273460"/>
    <w:rsid w:val="002812ED"/>
    <w:rsid w:val="002B56FA"/>
    <w:rsid w:val="002C0360"/>
    <w:rsid w:val="002D794E"/>
    <w:rsid w:val="003028AB"/>
    <w:rsid w:val="003040B1"/>
    <w:rsid w:val="00307DAF"/>
    <w:rsid w:val="00315A5B"/>
    <w:rsid w:val="003175C6"/>
    <w:rsid w:val="00320E81"/>
    <w:rsid w:val="00341BBC"/>
    <w:rsid w:val="00345A5F"/>
    <w:rsid w:val="003506D0"/>
    <w:rsid w:val="00355910"/>
    <w:rsid w:val="003570C0"/>
    <w:rsid w:val="003653E4"/>
    <w:rsid w:val="00370CBF"/>
    <w:rsid w:val="00375218"/>
    <w:rsid w:val="0038148C"/>
    <w:rsid w:val="00382903"/>
    <w:rsid w:val="003838E2"/>
    <w:rsid w:val="00390FB0"/>
    <w:rsid w:val="00394300"/>
    <w:rsid w:val="003B1A42"/>
    <w:rsid w:val="003C10EF"/>
    <w:rsid w:val="003C13AC"/>
    <w:rsid w:val="003D480D"/>
    <w:rsid w:val="003E7F3C"/>
    <w:rsid w:val="00405FA2"/>
    <w:rsid w:val="004170FA"/>
    <w:rsid w:val="0042260D"/>
    <w:rsid w:val="00453710"/>
    <w:rsid w:val="0045724C"/>
    <w:rsid w:val="0046157B"/>
    <w:rsid w:val="00463470"/>
    <w:rsid w:val="00465706"/>
    <w:rsid w:val="00466C84"/>
    <w:rsid w:val="00487C0D"/>
    <w:rsid w:val="00491D4D"/>
    <w:rsid w:val="004B66CA"/>
    <w:rsid w:val="004C3968"/>
    <w:rsid w:val="004C4490"/>
    <w:rsid w:val="004D5374"/>
    <w:rsid w:val="004D7556"/>
    <w:rsid w:val="004E2160"/>
    <w:rsid w:val="004E5920"/>
    <w:rsid w:val="004E5E95"/>
    <w:rsid w:val="004F0AB3"/>
    <w:rsid w:val="004F7A0D"/>
    <w:rsid w:val="0050021E"/>
    <w:rsid w:val="00512716"/>
    <w:rsid w:val="00527D33"/>
    <w:rsid w:val="00542772"/>
    <w:rsid w:val="00551E89"/>
    <w:rsid w:val="005609E5"/>
    <w:rsid w:val="00567866"/>
    <w:rsid w:val="005753E4"/>
    <w:rsid w:val="00576B4D"/>
    <w:rsid w:val="005835B3"/>
    <w:rsid w:val="00596116"/>
    <w:rsid w:val="005A4F7B"/>
    <w:rsid w:val="005A5A48"/>
    <w:rsid w:val="005A7B29"/>
    <w:rsid w:val="005B28EC"/>
    <w:rsid w:val="005B551A"/>
    <w:rsid w:val="005B79E7"/>
    <w:rsid w:val="005C66CD"/>
    <w:rsid w:val="005D0C35"/>
    <w:rsid w:val="005D249A"/>
    <w:rsid w:val="005E7D28"/>
    <w:rsid w:val="005F51B2"/>
    <w:rsid w:val="005F5835"/>
    <w:rsid w:val="006114CF"/>
    <w:rsid w:val="0061640B"/>
    <w:rsid w:val="00623E6D"/>
    <w:rsid w:val="0063286F"/>
    <w:rsid w:val="00632C11"/>
    <w:rsid w:val="006500AE"/>
    <w:rsid w:val="006571D1"/>
    <w:rsid w:val="00664573"/>
    <w:rsid w:val="0069272C"/>
    <w:rsid w:val="00692DAA"/>
    <w:rsid w:val="00694CC7"/>
    <w:rsid w:val="00694FB4"/>
    <w:rsid w:val="006A1677"/>
    <w:rsid w:val="006B2541"/>
    <w:rsid w:val="006C0DA4"/>
    <w:rsid w:val="006C3465"/>
    <w:rsid w:val="006C667F"/>
    <w:rsid w:val="006D7254"/>
    <w:rsid w:val="006E0432"/>
    <w:rsid w:val="006E4F91"/>
    <w:rsid w:val="006F09E3"/>
    <w:rsid w:val="006F621F"/>
    <w:rsid w:val="0072200E"/>
    <w:rsid w:val="00727FEB"/>
    <w:rsid w:val="007362C9"/>
    <w:rsid w:val="007365E8"/>
    <w:rsid w:val="00755AB0"/>
    <w:rsid w:val="00761389"/>
    <w:rsid w:val="0076482B"/>
    <w:rsid w:val="007754BE"/>
    <w:rsid w:val="00777E7F"/>
    <w:rsid w:val="00791872"/>
    <w:rsid w:val="007B7388"/>
    <w:rsid w:val="007C06FA"/>
    <w:rsid w:val="007D15B1"/>
    <w:rsid w:val="007F02A9"/>
    <w:rsid w:val="007F1338"/>
    <w:rsid w:val="007F33D6"/>
    <w:rsid w:val="007F43D7"/>
    <w:rsid w:val="00802712"/>
    <w:rsid w:val="008115F3"/>
    <w:rsid w:val="00817DB4"/>
    <w:rsid w:val="008324CD"/>
    <w:rsid w:val="00856CBE"/>
    <w:rsid w:val="00857FE6"/>
    <w:rsid w:val="00863D40"/>
    <w:rsid w:val="008739A5"/>
    <w:rsid w:val="00873C7A"/>
    <w:rsid w:val="008B3601"/>
    <w:rsid w:val="008C7AF4"/>
    <w:rsid w:val="008E139C"/>
    <w:rsid w:val="008E33BE"/>
    <w:rsid w:val="008E7410"/>
    <w:rsid w:val="008E746D"/>
    <w:rsid w:val="008F05A2"/>
    <w:rsid w:val="008F0AF0"/>
    <w:rsid w:val="009027F2"/>
    <w:rsid w:val="00914164"/>
    <w:rsid w:val="009234BB"/>
    <w:rsid w:val="00930977"/>
    <w:rsid w:val="0093324E"/>
    <w:rsid w:val="0093495C"/>
    <w:rsid w:val="009430C5"/>
    <w:rsid w:val="00953327"/>
    <w:rsid w:val="00953E43"/>
    <w:rsid w:val="00954452"/>
    <w:rsid w:val="00976EAB"/>
    <w:rsid w:val="009802FF"/>
    <w:rsid w:val="00995E96"/>
    <w:rsid w:val="009A31C6"/>
    <w:rsid w:val="009B235E"/>
    <w:rsid w:val="009B3BC5"/>
    <w:rsid w:val="009C1386"/>
    <w:rsid w:val="009D1EAC"/>
    <w:rsid w:val="009E34B7"/>
    <w:rsid w:val="009E357B"/>
    <w:rsid w:val="009E596D"/>
    <w:rsid w:val="009E6A6C"/>
    <w:rsid w:val="009F6D99"/>
    <w:rsid w:val="00A001B9"/>
    <w:rsid w:val="00A2172F"/>
    <w:rsid w:val="00A23365"/>
    <w:rsid w:val="00A4367F"/>
    <w:rsid w:val="00A46C0E"/>
    <w:rsid w:val="00A54894"/>
    <w:rsid w:val="00A61508"/>
    <w:rsid w:val="00A62B5E"/>
    <w:rsid w:val="00A655F5"/>
    <w:rsid w:val="00A767A5"/>
    <w:rsid w:val="00A83BDD"/>
    <w:rsid w:val="00AB04D0"/>
    <w:rsid w:val="00AB409C"/>
    <w:rsid w:val="00AC6C00"/>
    <w:rsid w:val="00AC6CCB"/>
    <w:rsid w:val="00AC7DDB"/>
    <w:rsid w:val="00AE185D"/>
    <w:rsid w:val="00AE3407"/>
    <w:rsid w:val="00AE4499"/>
    <w:rsid w:val="00AE5302"/>
    <w:rsid w:val="00B00B26"/>
    <w:rsid w:val="00B12198"/>
    <w:rsid w:val="00B209BB"/>
    <w:rsid w:val="00B244CB"/>
    <w:rsid w:val="00B30531"/>
    <w:rsid w:val="00B333A2"/>
    <w:rsid w:val="00B42134"/>
    <w:rsid w:val="00B6078F"/>
    <w:rsid w:val="00B621E0"/>
    <w:rsid w:val="00B656AE"/>
    <w:rsid w:val="00B8280C"/>
    <w:rsid w:val="00B844E0"/>
    <w:rsid w:val="00BA3DBC"/>
    <w:rsid w:val="00BC3E4D"/>
    <w:rsid w:val="00BD1467"/>
    <w:rsid w:val="00BD72D1"/>
    <w:rsid w:val="00BE322D"/>
    <w:rsid w:val="00BE780D"/>
    <w:rsid w:val="00C07E49"/>
    <w:rsid w:val="00C07EB3"/>
    <w:rsid w:val="00C30C50"/>
    <w:rsid w:val="00C47E66"/>
    <w:rsid w:val="00C5161A"/>
    <w:rsid w:val="00C5580F"/>
    <w:rsid w:val="00C7693F"/>
    <w:rsid w:val="00C817DE"/>
    <w:rsid w:val="00C82268"/>
    <w:rsid w:val="00C84038"/>
    <w:rsid w:val="00C8642F"/>
    <w:rsid w:val="00C91B19"/>
    <w:rsid w:val="00C92F6C"/>
    <w:rsid w:val="00C95180"/>
    <w:rsid w:val="00C95291"/>
    <w:rsid w:val="00CA2F8D"/>
    <w:rsid w:val="00CA4BA1"/>
    <w:rsid w:val="00CB37F6"/>
    <w:rsid w:val="00CB7698"/>
    <w:rsid w:val="00CC1666"/>
    <w:rsid w:val="00CC7933"/>
    <w:rsid w:val="00CD29EF"/>
    <w:rsid w:val="00CD5355"/>
    <w:rsid w:val="00CD7E95"/>
    <w:rsid w:val="00CE43F2"/>
    <w:rsid w:val="00CE5C44"/>
    <w:rsid w:val="00D01C91"/>
    <w:rsid w:val="00D024E5"/>
    <w:rsid w:val="00D02F22"/>
    <w:rsid w:val="00D144AE"/>
    <w:rsid w:val="00D32E7A"/>
    <w:rsid w:val="00D35663"/>
    <w:rsid w:val="00D71F78"/>
    <w:rsid w:val="00D9377B"/>
    <w:rsid w:val="00DA4D00"/>
    <w:rsid w:val="00DB1FA8"/>
    <w:rsid w:val="00DD0F0A"/>
    <w:rsid w:val="00DD56F2"/>
    <w:rsid w:val="00DD6722"/>
    <w:rsid w:val="00DE0267"/>
    <w:rsid w:val="00DE1CA0"/>
    <w:rsid w:val="00DE598C"/>
    <w:rsid w:val="00DF35C3"/>
    <w:rsid w:val="00DF4356"/>
    <w:rsid w:val="00E2463B"/>
    <w:rsid w:val="00E24ACD"/>
    <w:rsid w:val="00E31375"/>
    <w:rsid w:val="00E52C95"/>
    <w:rsid w:val="00E62FD5"/>
    <w:rsid w:val="00E67F86"/>
    <w:rsid w:val="00E75559"/>
    <w:rsid w:val="00E82D2F"/>
    <w:rsid w:val="00E86016"/>
    <w:rsid w:val="00E91F31"/>
    <w:rsid w:val="00E93D19"/>
    <w:rsid w:val="00EA3F53"/>
    <w:rsid w:val="00EB7062"/>
    <w:rsid w:val="00EC1CB4"/>
    <w:rsid w:val="00EC3A87"/>
    <w:rsid w:val="00EF162A"/>
    <w:rsid w:val="00EF1E4D"/>
    <w:rsid w:val="00F0262D"/>
    <w:rsid w:val="00F06E40"/>
    <w:rsid w:val="00F158EE"/>
    <w:rsid w:val="00F35793"/>
    <w:rsid w:val="00F41B02"/>
    <w:rsid w:val="00F507D1"/>
    <w:rsid w:val="00F60651"/>
    <w:rsid w:val="00F638AE"/>
    <w:rsid w:val="00F66B84"/>
    <w:rsid w:val="00F7282E"/>
    <w:rsid w:val="00F97F09"/>
    <w:rsid w:val="00FA63E3"/>
    <w:rsid w:val="00FB266B"/>
    <w:rsid w:val="00FB6A89"/>
    <w:rsid w:val="00FC1157"/>
    <w:rsid w:val="00FC3059"/>
    <w:rsid w:val="00FC45BA"/>
    <w:rsid w:val="00FD2A9B"/>
    <w:rsid w:val="00FD5F86"/>
    <w:rsid w:val="00FF7C7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2334A"/>
  <w15:docId w15:val="{03289602-0956-4013-9093-8A10EE252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A2F8D"/>
    <w:rPr>
      <w:lang w:eastAsia="ru-RU"/>
    </w:rPr>
  </w:style>
  <w:style w:type="paragraph" w:styleId="Antrat1">
    <w:name w:val="heading 1"/>
    <w:basedOn w:val="prastasis"/>
    <w:next w:val="prastasis"/>
    <w:qFormat/>
    <w:rsid w:val="00CA2F8D"/>
    <w:pPr>
      <w:keepNext/>
      <w:outlineLvl w:val="0"/>
    </w:pPr>
    <w:rPr>
      <w:cap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CA2F8D"/>
  </w:style>
  <w:style w:type="character" w:styleId="Puslapioinaosnuoroda">
    <w:name w:val="footnote reference"/>
    <w:semiHidden/>
    <w:rsid w:val="00CA2F8D"/>
    <w:rPr>
      <w:vertAlign w:val="superscript"/>
    </w:rPr>
  </w:style>
  <w:style w:type="paragraph" w:styleId="Antrats">
    <w:name w:val="header"/>
    <w:basedOn w:val="prastasis"/>
    <w:link w:val="AntratsDiagrama"/>
    <w:rsid w:val="00CA2F8D"/>
    <w:pPr>
      <w:tabs>
        <w:tab w:val="center" w:pos="4153"/>
        <w:tab w:val="right" w:pos="8306"/>
      </w:tabs>
    </w:pPr>
  </w:style>
  <w:style w:type="paragraph" w:styleId="Porat">
    <w:name w:val="footer"/>
    <w:basedOn w:val="prastasis"/>
    <w:rsid w:val="00CA2F8D"/>
    <w:pPr>
      <w:tabs>
        <w:tab w:val="center" w:pos="4153"/>
        <w:tab w:val="right" w:pos="8306"/>
      </w:tabs>
    </w:pPr>
  </w:style>
  <w:style w:type="paragraph" w:styleId="Pagrindinistekstas">
    <w:name w:val="Body Text"/>
    <w:basedOn w:val="prastasis"/>
    <w:rsid w:val="00CA2F8D"/>
    <w:pPr>
      <w:spacing w:line="250" w:lineRule="atLeast"/>
    </w:pPr>
    <w:rPr>
      <w:rFonts w:ascii="TimesLT" w:hAnsi="TimesLT"/>
      <w:b/>
      <w:bCs/>
      <w:color w:val="000000"/>
      <w:sz w:val="24"/>
      <w:szCs w:val="24"/>
    </w:rPr>
  </w:style>
  <w:style w:type="character" w:styleId="Hipersaitas">
    <w:name w:val="Hyperlink"/>
    <w:uiPriority w:val="99"/>
    <w:rsid w:val="00CA2F8D"/>
    <w:rPr>
      <w:color w:val="0000FF"/>
      <w:u w:val="single"/>
    </w:rPr>
  </w:style>
  <w:style w:type="character" w:styleId="Perirtashipersaitas">
    <w:name w:val="FollowedHyperlink"/>
    <w:rsid w:val="00CA2F8D"/>
    <w:rPr>
      <w:color w:val="800080"/>
      <w:u w:val="single"/>
    </w:rPr>
  </w:style>
  <w:style w:type="character" w:styleId="Grietas">
    <w:name w:val="Strong"/>
    <w:uiPriority w:val="22"/>
    <w:qFormat/>
    <w:rsid w:val="00CA2F8D"/>
    <w:rPr>
      <w:b/>
      <w:bCs/>
    </w:rPr>
  </w:style>
  <w:style w:type="paragraph" w:styleId="Debesliotekstas">
    <w:name w:val="Balloon Text"/>
    <w:basedOn w:val="prastasis"/>
    <w:link w:val="DebesliotekstasDiagrama"/>
    <w:semiHidden/>
    <w:unhideWhenUsed/>
    <w:rsid w:val="00261EA4"/>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261EA4"/>
    <w:rPr>
      <w:rFonts w:ascii="Segoe UI" w:hAnsi="Segoe UI" w:cs="Segoe UI"/>
      <w:sz w:val="18"/>
      <w:szCs w:val="18"/>
      <w:lang w:eastAsia="ru-RU"/>
    </w:rPr>
  </w:style>
  <w:style w:type="paragraph" w:customStyle="1" w:styleId="Pagrindinistekstas1">
    <w:name w:val="Pagrindinis tekstas1"/>
    <w:basedOn w:val="prastasis"/>
    <w:rsid w:val="00AE3407"/>
    <w:pPr>
      <w:autoSpaceDE w:val="0"/>
      <w:autoSpaceDN w:val="0"/>
      <w:spacing w:line="297" w:lineRule="auto"/>
      <w:ind w:firstLine="312"/>
      <w:jc w:val="both"/>
    </w:pPr>
    <w:rPr>
      <w:color w:val="000000"/>
      <w:lang w:eastAsia="lt-LT"/>
    </w:rPr>
  </w:style>
  <w:style w:type="paragraph" w:styleId="prastasiniatinklio">
    <w:name w:val="Normal (Web)"/>
    <w:basedOn w:val="prastasis"/>
    <w:uiPriority w:val="99"/>
    <w:semiHidden/>
    <w:unhideWhenUsed/>
    <w:rsid w:val="00B656AE"/>
    <w:pPr>
      <w:spacing w:before="100" w:beforeAutospacing="1" w:after="100" w:afterAutospacing="1"/>
    </w:pPr>
    <w:rPr>
      <w:sz w:val="24"/>
      <w:szCs w:val="24"/>
      <w:lang w:eastAsia="lt-LT"/>
    </w:rPr>
  </w:style>
  <w:style w:type="character" w:customStyle="1" w:styleId="Neapdorotaspaminjimas1">
    <w:name w:val="Neapdorotas paminėjimas1"/>
    <w:basedOn w:val="Numatytasispastraiposriftas"/>
    <w:uiPriority w:val="99"/>
    <w:semiHidden/>
    <w:unhideWhenUsed/>
    <w:rsid w:val="004E5E95"/>
    <w:rPr>
      <w:color w:val="605E5C"/>
      <w:shd w:val="clear" w:color="auto" w:fill="E1DFDD"/>
    </w:rPr>
  </w:style>
  <w:style w:type="paragraph" w:styleId="Sraopastraipa">
    <w:name w:val="List Paragraph"/>
    <w:basedOn w:val="prastasis"/>
    <w:uiPriority w:val="34"/>
    <w:qFormat/>
    <w:rsid w:val="001F6F6B"/>
    <w:pPr>
      <w:ind w:left="720"/>
      <w:contextualSpacing/>
    </w:pPr>
  </w:style>
  <w:style w:type="character" w:customStyle="1" w:styleId="Neapdorotaspaminjimas2">
    <w:name w:val="Neapdorotas paminėjimas2"/>
    <w:basedOn w:val="Numatytasispastraiposriftas"/>
    <w:uiPriority w:val="99"/>
    <w:semiHidden/>
    <w:unhideWhenUsed/>
    <w:rsid w:val="00315A5B"/>
    <w:rPr>
      <w:color w:val="605E5C"/>
      <w:shd w:val="clear" w:color="auto" w:fill="E1DFDD"/>
    </w:rPr>
  </w:style>
  <w:style w:type="character" w:styleId="Neapdorotaspaminjimas">
    <w:name w:val="Unresolved Mention"/>
    <w:basedOn w:val="Numatytasispastraiposriftas"/>
    <w:uiPriority w:val="99"/>
    <w:semiHidden/>
    <w:unhideWhenUsed/>
    <w:rsid w:val="00116593"/>
    <w:rPr>
      <w:color w:val="605E5C"/>
      <w:shd w:val="clear" w:color="auto" w:fill="E1DFDD"/>
    </w:rPr>
  </w:style>
  <w:style w:type="character" w:customStyle="1" w:styleId="AntratsDiagrama">
    <w:name w:val="Antraštės Diagrama"/>
    <w:basedOn w:val="Numatytasispastraiposriftas"/>
    <w:link w:val="Antrats"/>
    <w:rsid w:val="00C5161A"/>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4442867">
      <w:bodyDiv w:val="1"/>
      <w:marLeft w:val="0"/>
      <w:marRight w:val="0"/>
      <w:marTop w:val="0"/>
      <w:marBottom w:val="0"/>
      <w:divBdr>
        <w:top w:val="none" w:sz="0" w:space="0" w:color="auto"/>
        <w:left w:val="none" w:sz="0" w:space="0" w:color="auto"/>
        <w:bottom w:val="none" w:sz="0" w:space="0" w:color="auto"/>
        <w:right w:val="none" w:sz="0" w:space="0" w:color="auto"/>
      </w:divBdr>
    </w:div>
    <w:div w:id="1519805129">
      <w:bodyDiv w:val="1"/>
      <w:marLeft w:val="0"/>
      <w:marRight w:val="0"/>
      <w:marTop w:val="0"/>
      <w:marBottom w:val="0"/>
      <w:divBdr>
        <w:top w:val="none" w:sz="0" w:space="0" w:color="auto"/>
        <w:left w:val="none" w:sz="0" w:space="0" w:color="auto"/>
        <w:bottom w:val="none" w:sz="0" w:space="0" w:color="auto"/>
        <w:right w:val="none" w:sz="0" w:space="0" w:color="auto"/>
      </w:divBdr>
    </w:div>
    <w:div w:id="1834373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endnotes.xml"
                 Type="http://schemas.openxmlformats.org/officeDocument/2006/relationships/endnotes"/>
   <Relationship Id="rId11" Target="media/image1.png"
                 Type="http://schemas.openxmlformats.org/officeDocument/2006/relationships/image"/>
   <Relationship Id="rId12"
                 Target="https://www.youtube.com/watch?v=WkYV6Pq0Vdw&amp;t=5s&amp;ab_channel=Valstybin%C4%97prie%C5%A1gaisrin%C4%97gelb%C4%97jimotarnyba%28VPGT%29"
                 TargetMode="External"
                 Type="http://schemas.openxmlformats.org/officeDocument/2006/relationships/hyperlink"/>
   <Relationship Id="rId13" Target="mailto:saulius.bajarunas@vpgt.lt" TargetMode="External"
                 Type="http://schemas.openxmlformats.org/officeDocument/2006/relationships/hyperlink"/>
   <Relationship Id="rId14" Target="mailto:info@kaunas.lt" TargetMode="External"
                 Type="http://schemas.openxmlformats.org/officeDocument/2006/relationships/hyperlink"/>
   <Relationship Id="rId15" Target="https://www.jonava.lt/pradzia" TargetMode="External"
                 Type="http://schemas.openxmlformats.org/officeDocument/2006/relationships/hyperlink"/>
   <Relationship Id="rId16" Target="mailto:priimamasis@kalvarija.lt" TargetMode="External"
                 Type="http://schemas.openxmlformats.org/officeDocument/2006/relationships/hyperlink"/>
   <Relationship Id="rId17" Target="mailto:priimamasis@kazluruda.lt" TargetMode="External"
                 Type="http://schemas.openxmlformats.org/officeDocument/2006/relationships/hyperlink"/>
   <Relationship Id="rId18" Target="footer1.xml"
                 Type="http://schemas.openxmlformats.org/officeDocument/2006/relationships/footer"/>
   <Relationship Id="rId19" Target="fontTable.xml"
                 Type="http://schemas.openxmlformats.org/officeDocument/2006/relationships/fontTable"/>
   <Relationship Id="rId2" Target="../customXml/item2.xml"
                 Type="http://schemas.openxmlformats.org/officeDocument/2006/relationships/customXml"/>
   <Relationship Id="rId20" Target="theme/theme1.xml"
                 Type="http://schemas.openxmlformats.org/officeDocument/2006/relationships/theme"/>
   <Relationship Id="rId3" Target="../customXml/item3.xml"
                 Type="http://schemas.openxmlformats.org/officeDocument/2006/relationships/customXml"/>
   <Relationship Id="rId4" Target="../customXml/item4.xml"
                 Type="http://schemas.openxmlformats.org/officeDocument/2006/relationships/customXml"/>
   <Relationship Id="rId5" Target="numbering.xml"
                 Type="http://schemas.openxmlformats.org/officeDocument/2006/relationships/numbering"/>
   <Relationship Id="rId6" Target="styles.xml"
                 Type="http://schemas.openxmlformats.org/officeDocument/2006/relationships/styles"/>
   <Relationship Id="rId7" Target="settings.xml"
                 Type="http://schemas.openxmlformats.org/officeDocument/2006/relationships/settings"/>
   <Relationship Id="rId8" Target="webSettings.xml"
                 Type="http://schemas.openxmlformats.org/officeDocument/2006/relationships/webSettings"/>
   <Relationship Id="rId9" Target="footnotes.xml"
                 Type="http://schemas.openxmlformats.org/officeDocument/2006/relationships/footnotes"/>
</Relationships>
</file>

<file path=word/_rels/settings.xml.rels><?xml version="1.0" encoding="UTF-8" standalone="yes"?>
<Relationships xmlns="http://schemas.openxmlformats.org/package/2006/relationships">
   <Relationship Id="rId1"
                 Target="file:///C:/DOCUME~1/id368/LOCALS~1/Temp/2012%20PAGD%20%20rastu.dotx"
                 TargetMode="External"
                 Type="http://schemas.openxmlformats.org/officeDocument/2006/relationships/attachedTemplate"/>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_rels/item2.xml.rels><?xml version="1.0" encoding="UTF-8" standalone="yes"?>
<Relationships xmlns="http://schemas.openxmlformats.org/package/2006/relationships">
   <Relationship Id="rId1" Target="itemProps2.xml"
                 Type="http://schemas.openxmlformats.org/officeDocument/2006/relationships/customXmlProps"/>
</Relationships>
</file>

<file path=customXml/_rels/item3.xml.rels><?xml version="1.0" encoding="UTF-8" standalone="yes"?>
<Relationships xmlns="http://schemas.openxmlformats.org/package/2006/relationships">
   <Relationship Id="rId1" Target="itemProps3.xml"
                 Type="http://schemas.openxmlformats.org/officeDocument/2006/relationships/customXmlProps"/>
</Relationships>
</file>

<file path=customXml/_rels/item4.xml.rels><?xml version="1.0" encoding="UTF-8" standalone="yes"?>
<Relationships xmlns="http://schemas.openxmlformats.org/package/2006/relationships">
   <Relationship Id="rId1" Target="itemProps4.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documentManagement>
    <Blanko_x0020_tipas xmlns="6863dd24-119a-4906-ab6f-a85a352993ff">PAGD</Blanko_x0020_tipas>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172882FCB9648243AB7C52045FDACE98" ma:contentTypeVersion="2" ma:contentTypeDescription="Kurkite naują dokumentą." ma:contentTypeScope="" ma:versionID="f922477777da08361047686f800bae1d">
  <xsd:schema xmlns:xsd="http://www.w3.org/2001/XMLSchema" xmlns:p="http://schemas.microsoft.com/office/2006/metadata/properties" xmlns:ns2="6863dd24-119a-4906-ab6f-a85a352993ff" targetNamespace="http://schemas.microsoft.com/office/2006/metadata/properties" ma:root="true" ma:fieldsID="b3dc7da917456ae2329050061960e489" ns2:_="">
    <xsd:import namespace="6863dd24-119a-4906-ab6f-a85a352993ff"/>
    <xsd:element name="properties">
      <xsd:complexType>
        <xsd:sequence>
          <xsd:element name="documentManagement">
            <xsd:complexType>
              <xsd:all>
                <xsd:element ref="ns2:Blanko_x0020_tipas"/>
              </xsd:all>
            </xsd:complexType>
          </xsd:element>
        </xsd:sequence>
      </xsd:complexType>
    </xsd:element>
  </xsd:schema>
  <xsd:schema xmlns:xsd="http://www.w3.org/2001/XMLSchema" xmlns:dms="http://schemas.microsoft.com/office/2006/documentManagement/types" targetNamespace="6863dd24-119a-4906-ab6f-a85a352993ff" elementFormDefault="qualified">
    <xsd:import namespace="http://schemas.microsoft.com/office/2006/documentManagement/types"/>
    <xsd:element name="Blanko_x0020_tipas" ma:index="8" ma:displayName="Blanko tipas" ma:default="PAGD" ma:format="Dropdown" ma:internalName="Blanko_x0020_tipas">
      <xsd:simpleType>
        <xsd:restriction base="dms:Choice">
          <xsd:enumeration value="PAGD"/>
          <xsd:enumeration value="VRM"/>
          <xsd:enumeration value="Kita"/>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ma:readOnly="true"/>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BD6BCB-989D-4352-B354-23A450E90228}">
  <ds:schemaRefs>
    <ds:schemaRef ds:uri="http://schemas.openxmlformats.org/officeDocument/2006/bibliography"/>
  </ds:schemaRefs>
</ds:datastoreItem>
</file>

<file path=customXml/itemProps2.xml><?xml version="1.0" encoding="utf-8"?>
<ds:datastoreItem xmlns:ds="http://schemas.openxmlformats.org/officeDocument/2006/customXml" ds:itemID="{7E063B4C-D960-46FF-94D9-15ADBFA2AE67}">
  <ds:schemaRefs>
    <ds:schemaRef ds:uri="http://schemas.microsoft.com/office/2006/metadata/properties"/>
    <ds:schemaRef ds:uri="6863dd24-119a-4906-ab6f-a85a352993ff"/>
  </ds:schemaRefs>
</ds:datastoreItem>
</file>

<file path=customXml/itemProps3.xml><?xml version="1.0" encoding="utf-8"?>
<ds:datastoreItem xmlns:ds="http://schemas.openxmlformats.org/officeDocument/2006/customXml" ds:itemID="{FAB69202-E6DB-46DD-8074-53755B5E92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63dd24-119a-4906-ab6f-a85a352993ff"/>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D5535B24-9971-46E0-B719-4106CC827C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2012 PAGD  rastu</Template>
  <TotalTime>11</TotalTime>
  <Pages>2</Pages>
  <Words>2459</Words>
  <Characters>1403</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2012 PAGD rastu</vt:lpstr>
      <vt:lpstr>2012 PAGD rastu</vt:lpstr>
    </vt:vector>
  </TitlesOfParts>
  <Company>PAD</Company>
  <LinksUpToDate>false</LinksUpToDate>
  <CharactersWithSpaces>3855</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2026-06-04T11:34:00Z</dcterms:created>
  <dc:creator>id368</dc:creator>
  <cp:lastModifiedBy>Giedrė Pesliakienė</cp:lastModifiedBy>
  <cp:lastPrinted>2025-06-13T07:34:00Z</cp:lastPrinted>
  <dcterms:modified xsi:type="dcterms:W3CDTF">2026-06-04T12:41:00Z</dcterms:modified>
  <cp:revision>4</cp:revision>
  <dc:title>2012 PAGD rastu</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0x010100172882FCB9648243AB7C52045FDACE98</vt:lpwstr>
  </property>
</Properties>
</file>