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47C3E8" w14:textId="77777777" w:rsidR="00954495" w:rsidRDefault="00AA0042" w:rsidP="004A51B3">
      <w:pPr>
        <w:ind w:left="5103"/>
        <w:rPr>
          <w:szCs w:val="24"/>
        </w:rPr>
      </w:pPr>
      <w:r>
        <w:rPr>
          <w:szCs w:val="24"/>
        </w:rPr>
        <w:t>Kaišiadorių rajono</w:t>
      </w:r>
      <w:r>
        <w:rPr>
          <w:szCs w:val="24"/>
          <w:lang w:eastAsia="lt-LT"/>
        </w:rPr>
        <w:t xml:space="preserve"> savivaldybės</w:t>
      </w:r>
      <w:r>
        <w:rPr>
          <w:szCs w:val="24"/>
        </w:rPr>
        <w:t xml:space="preserve"> mėgėjų meno </w:t>
      </w:r>
    </w:p>
    <w:p w14:paraId="6FFBC69A" w14:textId="50DB39DD" w:rsidR="00B21F58" w:rsidRDefault="00AA0042" w:rsidP="004A51B3">
      <w:pPr>
        <w:ind w:left="5103"/>
        <w:rPr>
          <w:szCs w:val="24"/>
        </w:rPr>
      </w:pPr>
      <w:r>
        <w:rPr>
          <w:szCs w:val="24"/>
        </w:rPr>
        <w:t xml:space="preserve">kolektyvų dalinio finansavimo nuostatų </w:t>
      </w:r>
    </w:p>
    <w:p w14:paraId="28FEF663" w14:textId="77777777" w:rsidR="00B21F58" w:rsidRDefault="00AA0042" w:rsidP="004A51B3">
      <w:pPr>
        <w:ind w:left="5103"/>
        <w:rPr>
          <w:szCs w:val="24"/>
        </w:rPr>
      </w:pPr>
      <w:r>
        <w:rPr>
          <w:szCs w:val="24"/>
        </w:rPr>
        <w:t>1 priedas</w:t>
      </w:r>
    </w:p>
    <w:p w14:paraId="583EF1EE" w14:textId="77777777" w:rsidR="00B21F58" w:rsidRDefault="00B21F58">
      <w:pPr>
        <w:rPr>
          <w:szCs w:val="24"/>
        </w:rPr>
      </w:pPr>
    </w:p>
    <w:p w14:paraId="01D4199F" w14:textId="77777777" w:rsidR="00B21F58" w:rsidRDefault="00AA0042">
      <w:pPr>
        <w:jc w:val="center"/>
        <w:rPr>
          <w:b/>
          <w:szCs w:val="24"/>
        </w:rPr>
      </w:pPr>
      <w:r>
        <w:rPr>
          <w:b/>
          <w:szCs w:val="24"/>
        </w:rPr>
        <w:t>(Paraiškos dėl mėgėjų meno kolektyvo dalinio finansavimo forma)</w:t>
      </w:r>
    </w:p>
    <w:p w14:paraId="40E79A4A" w14:textId="77777777" w:rsidR="00B21F58" w:rsidRDefault="00AA0042">
      <w:pPr>
        <w:jc w:val="center"/>
        <w:rPr>
          <w:b/>
          <w:szCs w:val="24"/>
        </w:rPr>
      </w:pPr>
      <w:r>
        <w:rPr>
          <w:b/>
          <w:szCs w:val="24"/>
        </w:rPr>
        <w:t>PARAIŠKA DĖL MĖGĖJŲ MENO KOLEKTYVO DALINIO FINANSAVIMO</w:t>
      </w:r>
    </w:p>
    <w:p w14:paraId="1016E533" w14:textId="77777777" w:rsidR="006F4973" w:rsidRDefault="006F4973">
      <w:pPr>
        <w:jc w:val="center"/>
        <w:rPr>
          <w:sz w:val="16"/>
          <w:szCs w:val="16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2"/>
        <w:gridCol w:w="5381"/>
      </w:tblGrid>
      <w:tr w:rsidR="006F4973" w:rsidRPr="00C807E2" w14:paraId="5CBC43D1" w14:textId="77777777" w:rsidTr="00954495">
        <w:trPr>
          <w:gridAfter w:val="1"/>
          <w:wAfter w:w="2793" w:type="pct"/>
          <w:cantSplit/>
          <w:trHeight w:val="75"/>
        </w:trPr>
        <w:tc>
          <w:tcPr>
            <w:tcW w:w="22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3979D" w14:textId="77777777" w:rsidR="006F4973" w:rsidRPr="00C807E2" w:rsidRDefault="006F4973" w:rsidP="00A26966">
            <w:pPr>
              <w:tabs>
                <w:tab w:val="left" w:pos="360"/>
              </w:tabs>
              <w:spacing w:line="360" w:lineRule="auto"/>
              <w:ind w:left="360" w:hanging="360"/>
              <w:rPr>
                <w:b/>
              </w:rPr>
            </w:pPr>
            <w:r w:rsidRPr="00C807E2">
              <w:rPr>
                <w:b/>
              </w:rPr>
              <w:t xml:space="preserve">1. </w:t>
            </w:r>
            <w:r w:rsidR="00A26966">
              <w:rPr>
                <w:b/>
              </w:rPr>
              <w:t>Mėgėjų meno kolektyvo</w:t>
            </w:r>
            <w:r w:rsidRPr="00C807E2">
              <w:rPr>
                <w:b/>
              </w:rPr>
              <w:t xml:space="preserve"> pavadinimas </w:t>
            </w:r>
          </w:p>
        </w:tc>
      </w:tr>
      <w:tr w:rsidR="006F4973" w:rsidRPr="00C807E2" w14:paraId="531BC829" w14:textId="77777777" w:rsidTr="00954495">
        <w:trPr>
          <w:cantSplit/>
          <w:trHeight w:val="255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828457" w14:textId="77777777" w:rsidR="006F4973" w:rsidRPr="00C807E2" w:rsidRDefault="006F4973" w:rsidP="00C74FA1">
            <w:pPr>
              <w:spacing w:line="360" w:lineRule="auto"/>
              <w:rPr>
                <w:b/>
                <w:color w:val="000000"/>
              </w:rPr>
            </w:pPr>
          </w:p>
        </w:tc>
      </w:tr>
    </w:tbl>
    <w:p w14:paraId="6BDA9C77" w14:textId="77777777" w:rsidR="006F4973" w:rsidRPr="00C807E2" w:rsidRDefault="006F4973" w:rsidP="006F4973">
      <w:pPr>
        <w:spacing w:line="360" w:lineRule="auto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2"/>
        <w:gridCol w:w="5391"/>
      </w:tblGrid>
      <w:tr w:rsidR="006F4973" w:rsidRPr="00C807E2" w14:paraId="002F978B" w14:textId="77777777" w:rsidTr="00954495">
        <w:trPr>
          <w:cantSplit/>
          <w:trHeight w:val="245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14:paraId="3CB17DB0" w14:textId="77777777" w:rsidR="006F4973" w:rsidRPr="00C807E2" w:rsidRDefault="006F4973" w:rsidP="00C74FA1">
            <w:pPr>
              <w:tabs>
                <w:tab w:val="left" w:pos="0"/>
              </w:tabs>
              <w:spacing w:line="360" w:lineRule="auto"/>
              <w:rPr>
                <w:b/>
              </w:rPr>
            </w:pPr>
            <w:r w:rsidRPr="00C807E2">
              <w:rPr>
                <w:b/>
              </w:rPr>
              <w:t>2. Informacija apie projektą teikiančią ir vykdančią organizaciją</w:t>
            </w:r>
          </w:p>
        </w:tc>
      </w:tr>
      <w:tr w:rsidR="006F4973" w:rsidRPr="00C807E2" w14:paraId="1D94F176" w14:textId="77777777" w:rsidTr="00954495">
        <w:trPr>
          <w:cantSplit/>
          <w:trHeight w:val="261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515D" w14:textId="77777777" w:rsidR="006F4973" w:rsidRPr="00C807E2" w:rsidRDefault="006F4973" w:rsidP="00C74FA1">
            <w:pPr>
              <w:spacing w:line="360" w:lineRule="auto"/>
              <w:ind w:left="110"/>
            </w:pPr>
            <w:r w:rsidRPr="00C807E2">
              <w:t>Pavadinimas</w:t>
            </w:r>
          </w:p>
        </w:tc>
        <w:tc>
          <w:tcPr>
            <w:tcW w:w="27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3A85" w14:textId="77777777" w:rsidR="006F4973" w:rsidRPr="00C807E2" w:rsidRDefault="006F4973" w:rsidP="00C74FA1">
            <w:pPr>
              <w:spacing w:line="360" w:lineRule="auto"/>
              <w:ind w:left="110"/>
            </w:pPr>
          </w:p>
        </w:tc>
      </w:tr>
      <w:tr w:rsidR="006F4973" w:rsidRPr="00C807E2" w14:paraId="65322D71" w14:textId="77777777" w:rsidTr="00954495">
        <w:trPr>
          <w:cantSplit/>
          <w:trHeight w:val="261"/>
        </w:trPr>
        <w:tc>
          <w:tcPr>
            <w:tcW w:w="220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FFF9FB" w14:textId="77777777" w:rsidR="006F4973" w:rsidRPr="00C807E2" w:rsidRDefault="006F4973" w:rsidP="00C74FA1">
            <w:pPr>
              <w:spacing w:line="360" w:lineRule="auto"/>
              <w:ind w:left="110"/>
            </w:pPr>
            <w:r w:rsidRPr="00C807E2">
              <w:t>Juridinio asmens kodas</w:t>
            </w:r>
          </w:p>
        </w:tc>
        <w:tc>
          <w:tcPr>
            <w:tcW w:w="279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260246" w14:textId="77777777" w:rsidR="006F4973" w:rsidRPr="00C807E2" w:rsidRDefault="006F4973" w:rsidP="00C74FA1">
            <w:pPr>
              <w:spacing w:line="360" w:lineRule="auto"/>
              <w:ind w:left="110"/>
            </w:pPr>
          </w:p>
        </w:tc>
      </w:tr>
      <w:tr w:rsidR="006F4973" w:rsidRPr="00C807E2" w14:paraId="2BE0B015" w14:textId="77777777" w:rsidTr="00954495">
        <w:trPr>
          <w:cantSplit/>
          <w:trHeight w:val="261"/>
        </w:trPr>
        <w:tc>
          <w:tcPr>
            <w:tcW w:w="220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062530" w14:textId="77777777" w:rsidR="006F4973" w:rsidRPr="00C807E2" w:rsidRDefault="006F4973" w:rsidP="00C74FA1">
            <w:pPr>
              <w:spacing w:line="360" w:lineRule="auto"/>
              <w:ind w:left="110"/>
            </w:pPr>
            <w:r w:rsidRPr="00C807E2">
              <w:t>Adresas</w:t>
            </w:r>
          </w:p>
        </w:tc>
        <w:tc>
          <w:tcPr>
            <w:tcW w:w="279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D73CF" w14:textId="77777777" w:rsidR="006F4973" w:rsidRPr="00C807E2" w:rsidRDefault="006F4973" w:rsidP="00C74FA1">
            <w:pPr>
              <w:spacing w:line="360" w:lineRule="auto"/>
              <w:ind w:left="110"/>
            </w:pPr>
          </w:p>
        </w:tc>
      </w:tr>
      <w:tr w:rsidR="006F4973" w:rsidRPr="00C807E2" w14:paraId="2DBEAEDC" w14:textId="77777777" w:rsidTr="00954495">
        <w:trPr>
          <w:cantSplit/>
          <w:trHeight w:val="245"/>
        </w:trPr>
        <w:tc>
          <w:tcPr>
            <w:tcW w:w="2202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FCE0C" w14:textId="77777777" w:rsidR="006F4973" w:rsidRPr="00C807E2" w:rsidRDefault="006F4973" w:rsidP="00C74FA1">
            <w:pPr>
              <w:spacing w:line="360" w:lineRule="auto"/>
              <w:ind w:left="110"/>
            </w:pPr>
            <w:r w:rsidRPr="00C807E2">
              <w:t>Telefonas</w:t>
            </w:r>
          </w:p>
        </w:tc>
        <w:tc>
          <w:tcPr>
            <w:tcW w:w="2798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2099F1" w14:textId="77777777" w:rsidR="006F4973" w:rsidRPr="00C807E2" w:rsidRDefault="006F4973" w:rsidP="00C74FA1">
            <w:pPr>
              <w:spacing w:line="360" w:lineRule="auto"/>
              <w:ind w:left="110"/>
            </w:pPr>
          </w:p>
        </w:tc>
      </w:tr>
      <w:tr w:rsidR="006F4973" w:rsidRPr="00C807E2" w14:paraId="5A66A0B7" w14:textId="77777777" w:rsidTr="00954495">
        <w:trPr>
          <w:cantSplit/>
          <w:trHeight w:val="245"/>
        </w:trPr>
        <w:tc>
          <w:tcPr>
            <w:tcW w:w="2202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46EE97" w14:textId="77777777" w:rsidR="006F4973" w:rsidRPr="00C807E2" w:rsidRDefault="006F4973" w:rsidP="00C74FA1">
            <w:pPr>
              <w:spacing w:line="360" w:lineRule="auto"/>
              <w:ind w:left="110"/>
            </w:pPr>
            <w:r w:rsidRPr="00C807E2">
              <w:t>Elektroninis paštas</w:t>
            </w:r>
          </w:p>
        </w:tc>
        <w:tc>
          <w:tcPr>
            <w:tcW w:w="2798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3BC0F7" w14:textId="77777777" w:rsidR="006F4973" w:rsidRPr="00C807E2" w:rsidRDefault="006F4973" w:rsidP="00C74FA1">
            <w:pPr>
              <w:spacing w:line="360" w:lineRule="auto"/>
              <w:ind w:left="110"/>
            </w:pPr>
          </w:p>
        </w:tc>
      </w:tr>
      <w:tr w:rsidR="006F4973" w:rsidRPr="00C807E2" w14:paraId="072387F9" w14:textId="77777777" w:rsidTr="00954495">
        <w:trPr>
          <w:cantSplit/>
          <w:trHeight w:val="245"/>
        </w:trPr>
        <w:tc>
          <w:tcPr>
            <w:tcW w:w="2202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307648" w14:textId="77777777" w:rsidR="006F4973" w:rsidRPr="00C807E2" w:rsidRDefault="006F4973" w:rsidP="006F4973">
            <w:pPr>
              <w:ind w:left="110"/>
            </w:pPr>
            <w:r w:rsidRPr="00C807E2">
              <w:t>Interneto svetainė, socialinio tinklo paskyra</w:t>
            </w:r>
          </w:p>
        </w:tc>
        <w:tc>
          <w:tcPr>
            <w:tcW w:w="2798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366DEB" w14:textId="77777777" w:rsidR="006F4973" w:rsidRPr="00C807E2" w:rsidRDefault="006F4973" w:rsidP="00C74FA1">
            <w:pPr>
              <w:spacing w:line="360" w:lineRule="auto"/>
              <w:ind w:left="110"/>
            </w:pPr>
          </w:p>
        </w:tc>
      </w:tr>
      <w:tr w:rsidR="006F4973" w:rsidRPr="00C807E2" w14:paraId="462091FE" w14:textId="77777777" w:rsidTr="00954495">
        <w:trPr>
          <w:cantSplit/>
          <w:trHeight w:val="245"/>
        </w:trPr>
        <w:tc>
          <w:tcPr>
            <w:tcW w:w="2202" w:type="pct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9240663" w14:textId="77777777" w:rsidR="006F4973" w:rsidRPr="00C807E2" w:rsidRDefault="006F4973" w:rsidP="006F4973">
            <w:pPr>
              <w:ind w:left="110"/>
            </w:pPr>
            <w:r w:rsidRPr="00C807E2">
              <w:t xml:space="preserve">Organizacijos banko rekvizitai (banko pavadinimas, kodas, sąskaitos numeris) </w:t>
            </w:r>
          </w:p>
        </w:tc>
        <w:tc>
          <w:tcPr>
            <w:tcW w:w="2798" w:type="pct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616073C" w14:textId="77777777" w:rsidR="006F4973" w:rsidRPr="00C807E2" w:rsidRDefault="006F4973" w:rsidP="00C74FA1">
            <w:pPr>
              <w:spacing w:line="360" w:lineRule="auto"/>
              <w:ind w:left="110"/>
            </w:pPr>
          </w:p>
        </w:tc>
      </w:tr>
      <w:tr w:rsidR="00A26966" w:rsidRPr="00C807E2" w14:paraId="04E3EAD4" w14:textId="77777777" w:rsidTr="00954495">
        <w:trPr>
          <w:cantSplit/>
          <w:trHeight w:val="245"/>
        </w:trPr>
        <w:tc>
          <w:tcPr>
            <w:tcW w:w="220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A8D873A" w14:textId="77777777" w:rsidR="00A26966" w:rsidRPr="00C807E2" w:rsidRDefault="00A26966" w:rsidP="006F4973">
            <w:pPr>
              <w:ind w:left="110"/>
            </w:pPr>
            <w:r w:rsidRPr="00C807E2">
              <w:t>Projekto vadovo vardas, pavardė, kontaktiniai duomenys</w:t>
            </w:r>
          </w:p>
        </w:tc>
        <w:tc>
          <w:tcPr>
            <w:tcW w:w="279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289A0A0" w14:textId="77777777" w:rsidR="00A26966" w:rsidRPr="00C807E2" w:rsidRDefault="00A26966" w:rsidP="00C74FA1">
            <w:pPr>
              <w:spacing w:line="360" w:lineRule="auto"/>
              <w:ind w:left="110"/>
            </w:pPr>
          </w:p>
        </w:tc>
      </w:tr>
    </w:tbl>
    <w:p w14:paraId="36B46C2E" w14:textId="77777777" w:rsidR="006F4973" w:rsidRPr="00C807E2" w:rsidRDefault="006F4973" w:rsidP="006F4973">
      <w:pPr>
        <w:spacing w:line="360" w:lineRule="auto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2"/>
        <w:gridCol w:w="5371"/>
      </w:tblGrid>
      <w:tr w:rsidR="006F4973" w:rsidRPr="00C807E2" w14:paraId="1B70BEB0" w14:textId="77777777" w:rsidTr="00954495">
        <w:trPr>
          <w:cantSplit/>
          <w:trHeight w:val="249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6FE26" w14:textId="77777777" w:rsidR="006F4973" w:rsidRPr="00C807E2" w:rsidRDefault="006F4973" w:rsidP="00C74FA1">
            <w:pPr>
              <w:spacing w:line="360" w:lineRule="auto"/>
            </w:pPr>
            <w:r w:rsidRPr="00C807E2">
              <w:rPr>
                <w:b/>
              </w:rPr>
              <w:t>3. Prašoma suma, Eur</w:t>
            </w:r>
          </w:p>
        </w:tc>
      </w:tr>
      <w:tr w:rsidR="006F4973" w:rsidRPr="00C807E2" w14:paraId="47BDF886" w14:textId="77777777" w:rsidTr="00954495">
        <w:trPr>
          <w:cantSplit/>
          <w:trHeight w:val="249"/>
        </w:trPr>
        <w:tc>
          <w:tcPr>
            <w:tcW w:w="221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503955" w14:textId="77777777" w:rsidR="006F4973" w:rsidRPr="00C807E2" w:rsidRDefault="006F4973" w:rsidP="00C74FA1">
            <w:pPr>
              <w:spacing w:line="360" w:lineRule="auto"/>
              <w:ind w:left="144"/>
            </w:pPr>
            <w:r w:rsidRPr="00C807E2">
              <w:t>Bendra projekto suma</w:t>
            </w:r>
          </w:p>
        </w:tc>
        <w:tc>
          <w:tcPr>
            <w:tcW w:w="2788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45216" w14:textId="77777777" w:rsidR="006F4973" w:rsidRPr="00C807E2" w:rsidRDefault="006F4973" w:rsidP="00C74FA1">
            <w:pPr>
              <w:spacing w:line="360" w:lineRule="auto"/>
            </w:pPr>
          </w:p>
        </w:tc>
      </w:tr>
      <w:tr w:rsidR="006F4973" w:rsidRPr="00C807E2" w14:paraId="4764AA48" w14:textId="77777777" w:rsidTr="00954495">
        <w:trPr>
          <w:cantSplit/>
          <w:trHeight w:val="249"/>
        </w:trPr>
        <w:tc>
          <w:tcPr>
            <w:tcW w:w="221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F4010C" w14:textId="77777777" w:rsidR="006F4973" w:rsidRPr="00C807E2" w:rsidRDefault="006F4973" w:rsidP="00C74FA1">
            <w:pPr>
              <w:spacing w:line="360" w:lineRule="auto"/>
              <w:ind w:left="144"/>
            </w:pPr>
            <w:r w:rsidRPr="00C807E2">
              <w:t>Prašoma suma iš savivaldybės biudžeto</w:t>
            </w:r>
          </w:p>
        </w:tc>
        <w:tc>
          <w:tcPr>
            <w:tcW w:w="2788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D9176D" w14:textId="77777777" w:rsidR="006F4973" w:rsidRPr="00C807E2" w:rsidRDefault="006F4973" w:rsidP="00C74FA1">
            <w:pPr>
              <w:spacing w:line="360" w:lineRule="auto"/>
            </w:pPr>
          </w:p>
        </w:tc>
      </w:tr>
      <w:tr w:rsidR="006F4973" w:rsidRPr="00C807E2" w14:paraId="1B4C961E" w14:textId="77777777" w:rsidTr="00954495">
        <w:trPr>
          <w:cantSplit/>
          <w:trHeight w:val="264"/>
        </w:trPr>
        <w:tc>
          <w:tcPr>
            <w:tcW w:w="221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E56564" w14:textId="77777777" w:rsidR="006F4973" w:rsidRPr="00C807E2" w:rsidRDefault="006F4973" w:rsidP="00C74FA1">
            <w:pPr>
              <w:spacing w:line="360" w:lineRule="auto"/>
              <w:ind w:left="144"/>
            </w:pPr>
            <w:r w:rsidRPr="00C807E2">
              <w:t xml:space="preserve">Kiti projekto finansavimo šaltiniai </w:t>
            </w:r>
          </w:p>
        </w:tc>
        <w:tc>
          <w:tcPr>
            <w:tcW w:w="2788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6FBA58" w14:textId="77777777" w:rsidR="006F4973" w:rsidRPr="00C807E2" w:rsidRDefault="006F4973" w:rsidP="00C74FA1">
            <w:pPr>
              <w:spacing w:line="360" w:lineRule="auto"/>
            </w:pPr>
          </w:p>
        </w:tc>
      </w:tr>
    </w:tbl>
    <w:p w14:paraId="6427AFB3" w14:textId="77777777" w:rsidR="006F4973" w:rsidRPr="00C807E2" w:rsidRDefault="006F4973" w:rsidP="006F4973">
      <w:pPr>
        <w:spacing w:line="360" w:lineRule="auto"/>
        <w:jc w:val="center"/>
        <w:rPr>
          <w:bCs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4"/>
        <w:gridCol w:w="1570"/>
        <w:gridCol w:w="4809"/>
        <w:gridCol w:w="10"/>
      </w:tblGrid>
      <w:tr w:rsidR="006F4973" w:rsidRPr="00C807E2" w14:paraId="5D5B2F3B" w14:textId="77777777" w:rsidTr="00954495">
        <w:trPr>
          <w:gridAfter w:val="1"/>
          <w:wAfter w:w="5" w:type="pct"/>
          <w:cantSplit/>
          <w:trHeight w:val="283"/>
        </w:trPr>
        <w:tc>
          <w:tcPr>
            <w:tcW w:w="4995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8C45B6" w14:textId="77777777" w:rsidR="006F4973" w:rsidRPr="00C807E2" w:rsidRDefault="006F4973" w:rsidP="00C74FA1">
            <w:pPr>
              <w:autoSpaceDE w:val="0"/>
              <w:spacing w:line="360" w:lineRule="auto"/>
              <w:rPr>
                <w:b/>
              </w:rPr>
            </w:pPr>
            <w:r w:rsidRPr="00C807E2">
              <w:rPr>
                <w:b/>
              </w:rPr>
              <w:t xml:space="preserve">4. Tikslas ir trumpas projekto aprašymas (ne daugiau </w:t>
            </w:r>
            <w:r>
              <w:rPr>
                <w:b/>
              </w:rPr>
              <w:t xml:space="preserve">kaip </w:t>
            </w:r>
            <w:r w:rsidRPr="00C807E2">
              <w:rPr>
                <w:b/>
              </w:rPr>
              <w:t>0,5 psl.)</w:t>
            </w:r>
          </w:p>
        </w:tc>
      </w:tr>
      <w:tr w:rsidR="006F4973" w:rsidRPr="00C807E2" w14:paraId="5D0A5AC0" w14:textId="77777777" w:rsidTr="00954495">
        <w:trPr>
          <w:gridAfter w:val="1"/>
          <w:wAfter w:w="5" w:type="pct"/>
          <w:cantSplit/>
          <w:trHeight w:val="392"/>
        </w:trPr>
        <w:tc>
          <w:tcPr>
            <w:tcW w:w="4995" w:type="pct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FDBA7" w14:textId="77777777" w:rsidR="006F4973" w:rsidRPr="00C807E2" w:rsidRDefault="006F4973" w:rsidP="00C74FA1">
            <w:pPr>
              <w:spacing w:line="360" w:lineRule="auto"/>
              <w:rPr>
                <w:b/>
                <w:u w:val="single"/>
              </w:rPr>
            </w:pPr>
          </w:p>
        </w:tc>
      </w:tr>
      <w:tr w:rsidR="006F4973" w:rsidRPr="00C807E2" w14:paraId="0126803C" w14:textId="77777777" w:rsidTr="00954495">
        <w:trPr>
          <w:gridAfter w:val="3"/>
          <w:wAfter w:w="3316" w:type="pct"/>
          <w:cantSplit/>
          <w:trHeight w:val="284"/>
        </w:trPr>
        <w:tc>
          <w:tcPr>
            <w:tcW w:w="1684" w:type="pct"/>
            <w:tcBorders>
              <w:bottom w:val="single" w:sz="4" w:space="0" w:color="auto"/>
            </w:tcBorders>
          </w:tcPr>
          <w:p w14:paraId="714863B8" w14:textId="77777777" w:rsidR="006F4973" w:rsidRPr="00C807E2" w:rsidRDefault="006F4973" w:rsidP="00C74FA1">
            <w:pPr>
              <w:tabs>
                <w:tab w:val="left" w:pos="360"/>
              </w:tabs>
              <w:spacing w:line="360" w:lineRule="auto"/>
              <w:ind w:left="360" w:hanging="360"/>
              <w:rPr>
                <w:b/>
              </w:rPr>
            </w:pPr>
          </w:p>
        </w:tc>
      </w:tr>
      <w:tr w:rsidR="006F4973" w:rsidRPr="00C807E2" w14:paraId="7DED9C9E" w14:textId="77777777" w:rsidTr="00954495">
        <w:trPr>
          <w:gridAfter w:val="2"/>
          <w:wAfter w:w="2501" w:type="pct"/>
          <w:cantSplit/>
          <w:trHeight w:val="224"/>
        </w:trPr>
        <w:tc>
          <w:tcPr>
            <w:tcW w:w="249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1230F9" w14:textId="77777777" w:rsidR="006F4973" w:rsidRPr="00C807E2" w:rsidRDefault="00A26966" w:rsidP="00C74FA1">
            <w:pPr>
              <w:tabs>
                <w:tab w:val="left" w:pos="36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>5</w:t>
            </w:r>
            <w:r w:rsidR="006F4973" w:rsidRPr="00C807E2">
              <w:rPr>
                <w:b/>
              </w:rPr>
              <w:t>. Projekto dalyviai</w:t>
            </w:r>
          </w:p>
        </w:tc>
      </w:tr>
      <w:tr w:rsidR="006F4973" w:rsidRPr="00C807E2" w14:paraId="5C670F66" w14:textId="77777777" w:rsidTr="00954495">
        <w:trPr>
          <w:cantSplit/>
          <w:trHeight w:val="224"/>
        </w:trPr>
        <w:tc>
          <w:tcPr>
            <w:tcW w:w="500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E4EBD" w14:textId="77777777" w:rsidR="006F4973" w:rsidRPr="00C807E2" w:rsidRDefault="006F4973" w:rsidP="000E6864">
            <w:pPr>
              <w:spacing w:line="276" w:lineRule="auto"/>
              <w:ind w:left="110"/>
              <w:rPr>
                <w:sz w:val="10"/>
                <w:szCs w:val="10"/>
              </w:rPr>
            </w:pPr>
          </w:p>
          <w:p w14:paraId="173F6D86" w14:textId="77777777" w:rsidR="006F4973" w:rsidRDefault="006F4973" w:rsidP="000E6864">
            <w:pPr>
              <w:spacing w:line="276" w:lineRule="auto"/>
              <w:ind w:left="110"/>
            </w:pPr>
            <w:r>
              <w:t>Mėgėjų meno kolektyvo nariai</w:t>
            </w:r>
            <w:r w:rsidRPr="00C807E2">
              <w:t xml:space="preserve"> – </w:t>
            </w:r>
          </w:p>
          <w:p w14:paraId="77595E61" w14:textId="77777777" w:rsidR="004A51B3" w:rsidRPr="00C807E2" w:rsidRDefault="004A51B3" w:rsidP="000E6864">
            <w:pPr>
              <w:spacing w:line="276" w:lineRule="auto"/>
              <w:ind w:left="110"/>
            </w:pPr>
            <w:r>
              <w:t xml:space="preserve">Mėgėjų meno kolektyvo vadovas – </w:t>
            </w:r>
          </w:p>
          <w:p w14:paraId="3A86B1FD" w14:textId="77777777" w:rsidR="006F4973" w:rsidRPr="00C807E2" w:rsidRDefault="006F4973" w:rsidP="000E6864">
            <w:pPr>
              <w:spacing w:line="276" w:lineRule="auto"/>
              <w:ind w:left="110"/>
            </w:pPr>
            <w:r w:rsidRPr="00C807E2">
              <w:t xml:space="preserve">Bendras dalyvių skaičius – </w:t>
            </w:r>
          </w:p>
        </w:tc>
      </w:tr>
    </w:tbl>
    <w:p w14:paraId="78C6A9BF" w14:textId="77777777" w:rsidR="006F4973" w:rsidRPr="00C807E2" w:rsidRDefault="006F4973" w:rsidP="006F4973">
      <w:pPr>
        <w:spacing w:line="360" w:lineRule="auto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714"/>
      </w:tblGrid>
      <w:tr w:rsidR="006F4973" w:rsidRPr="00C807E2" w14:paraId="3C28EBC7" w14:textId="77777777" w:rsidTr="00954495">
        <w:trPr>
          <w:gridAfter w:val="1"/>
          <w:wAfter w:w="2447" w:type="pct"/>
          <w:cantSplit/>
          <w:trHeight w:val="219"/>
        </w:trPr>
        <w:tc>
          <w:tcPr>
            <w:tcW w:w="2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B0197" w14:textId="77777777" w:rsidR="006F4973" w:rsidRPr="00C807E2" w:rsidRDefault="004A51B3" w:rsidP="00C74FA1">
            <w:pPr>
              <w:tabs>
                <w:tab w:val="left" w:pos="36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>6</w:t>
            </w:r>
            <w:r w:rsidR="006F4973" w:rsidRPr="00C807E2">
              <w:rPr>
                <w:b/>
              </w:rPr>
              <w:t>. Projekto įgyvendinimo vieta:</w:t>
            </w:r>
          </w:p>
        </w:tc>
      </w:tr>
      <w:tr w:rsidR="006F4973" w:rsidRPr="00C807E2" w14:paraId="12AC0C34" w14:textId="77777777" w:rsidTr="00954495">
        <w:trPr>
          <w:cantSplit/>
          <w:trHeight w:val="43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8E9F6C1" w14:textId="77777777" w:rsidR="006F4973" w:rsidRPr="00C807E2" w:rsidRDefault="006F4973" w:rsidP="00C74FA1">
            <w:pPr>
              <w:pBdr>
                <w:bottom w:val="single" w:sz="4" w:space="1" w:color="auto"/>
              </w:pBdr>
              <w:spacing w:line="360" w:lineRule="auto"/>
            </w:pPr>
          </w:p>
        </w:tc>
      </w:tr>
      <w:tr w:rsidR="006F4973" w:rsidRPr="00C807E2" w14:paraId="1F62CC1D" w14:textId="77777777" w:rsidTr="00954495">
        <w:trPr>
          <w:cantSplit/>
          <w:trHeight w:val="219"/>
        </w:trPr>
        <w:tc>
          <w:tcPr>
            <w:tcW w:w="5000" w:type="pct"/>
            <w:gridSpan w:val="2"/>
          </w:tcPr>
          <w:p w14:paraId="6D5CE24E" w14:textId="77777777" w:rsidR="006F4973" w:rsidRPr="00C807E2" w:rsidRDefault="006F4973" w:rsidP="00C74FA1">
            <w:pPr>
              <w:spacing w:line="360" w:lineRule="auto"/>
              <w:jc w:val="center"/>
            </w:pPr>
          </w:p>
        </w:tc>
      </w:tr>
      <w:tr w:rsidR="006F4973" w:rsidRPr="00C807E2" w14:paraId="44AA24EE" w14:textId="77777777" w:rsidTr="00954495">
        <w:trPr>
          <w:gridAfter w:val="1"/>
          <w:wAfter w:w="2447" w:type="pct"/>
          <w:cantSplit/>
          <w:trHeight w:val="219"/>
        </w:trPr>
        <w:tc>
          <w:tcPr>
            <w:tcW w:w="2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3D3F17" w14:textId="7D70772C" w:rsidR="000E6864" w:rsidRPr="00C807E2" w:rsidRDefault="00443968" w:rsidP="00C74FA1">
            <w:pPr>
              <w:tabs>
                <w:tab w:val="left" w:pos="360"/>
              </w:tabs>
              <w:spacing w:line="360" w:lineRule="auto"/>
              <w:rPr>
                <w:b/>
              </w:rPr>
            </w:pPr>
            <w:r>
              <w:rPr>
                <w:b/>
              </w:rPr>
              <w:lastRenderedPageBreak/>
              <w:t>7</w:t>
            </w:r>
            <w:r w:rsidR="000E6864">
              <w:rPr>
                <w:b/>
              </w:rPr>
              <w:t>. Veiklų planas:</w:t>
            </w:r>
          </w:p>
        </w:tc>
      </w:tr>
      <w:tr w:rsidR="006F4973" w:rsidRPr="00C807E2" w14:paraId="10EADA1D" w14:textId="77777777" w:rsidTr="00954495">
        <w:trPr>
          <w:cantSplit/>
          <w:trHeight w:val="219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57948E" w14:textId="77777777" w:rsidR="006F4973" w:rsidRPr="00C807E2" w:rsidRDefault="006F4973" w:rsidP="00A26966">
            <w:pPr>
              <w:spacing w:line="360" w:lineRule="auto"/>
              <w:ind w:left="110"/>
              <w:rPr>
                <w:b/>
                <w:bCs/>
              </w:rPr>
            </w:pPr>
          </w:p>
        </w:tc>
      </w:tr>
    </w:tbl>
    <w:p w14:paraId="1CBE4BCD" w14:textId="77777777" w:rsidR="006F4973" w:rsidRPr="00C807E2" w:rsidRDefault="006F4973" w:rsidP="006F4973">
      <w:pPr>
        <w:tabs>
          <w:tab w:val="left" w:pos="360"/>
          <w:tab w:val="left" w:pos="720"/>
        </w:tabs>
        <w:spacing w:line="360" w:lineRule="auto"/>
        <w:ind w:left="360" w:hanging="36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3"/>
      </w:tblGrid>
      <w:tr w:rsidR="000E6864" w:rsidRPr="00C807E2" w14:paraId="70D4901C" w14:textId="77777777" w:rsidTr="00954495">
        <w:trPr>
          <w:cantSplit/>
          <w:trHeight w:val="435"/>
        </w:trPr>
        <w:tc>
          <w:tcPr>
            <w:tcW w:w="500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EB2F7" w14:textId="25E54177" w:rsidR="000E6864" w:rsidRPr="00C807E2" w:rsidRDefault="00443968" w:rsidP="000E6864">
            <w:pPr>
              <w:tabs>
                <w:tab w:val="left" w:pos="36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>8</w:t>
            </w:r>
            <w:r w:rsidR="000E6864" w:rsidRPr="00C807E2">
              <w:rPr>
                <w:b/>
              </w:rPr>
              <w:t>. Laukiami projekto rezultatai:</w:t>
            </w:r>
          </w:p>
        </w:tc>
      </w:tr>
      <w:tr w:rsidR="000E6864" w:rsidRPr="00C807E2" w14:paraId="7012F00A" w14:textId="77777777" w:rsidTr="00954495">
        <w:trPr>
          <w:cantSplit/>
          <w:trHeight w:val="503"/>
        </w:trPr>
        <w:tc>
          <w:tcPr>
            <w:tcW w:w="500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96EF8" w14:textId="77777777" w:rsidR="000E6864" w:rsidRPr="00C807E2" w:rsidRDefault="000E6864" w:rsidP="00C74FA1">
            <w:pPr>
              <w:tabs>
                <w:tab w:val="left" w:pos="720"/>
              </w:tabs>
              <w:spacing w:line="360" w:lineRule="auto"/>
              <w:jc w:val="both"/>
              <w:rPr>
                <w:b/>
              </w:rPr>
            </w:pPr>
          </w:p>
        </w:tc>
      </w:tr>
    </w:tbl>
    <w:p w14:paraId="218FA892" w14:textId="77777777" w:rsidR="006F4973" w:rsidRPr="00C807E2" w:rsidRDefault="006F4973" w:rsidP="006F4973">
      <w:pPr>
        <w:spacing w:line="360" w:lineRule="auto"/>
        <w:rPr>
          <w:b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3"/>
      </w:tblGrid>
      <w:tr w:rsidR="006F4973" w:rsidRPr="00C807E2" w14:paraId="5A783A3E" w14:textId="77777777" w:rsidTr="00954495">
        <w:trPr>
          <w:cantSplit/>
          <w:trHeight w:val="21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42A31C" w14:textId="054884A8" w:rsidR="006F4973" w:rsidRPr="00C807E2" w:rsidRDefault="00443968" w:rsidP="000E6864">
            <w:pPr>
              <w:tabs>
                <w:tab w:val="left" w:pos="360"/>
              </w:tabs>
              <w:spacing w:line="360" w:lineRule="auto"/>
              <w:rPr>
                <w:b/>
              </w:rPr>
            </w:pPr>
            <w:r>
              <w:rPr>
                <w:b/>
              </w:rPr>
              <w:t>9</w:t>
            </w:r>
            <w:r w:rsidR="006F4973" w:rsidRPr="00C807E2">
              <w:rPr>
                <w:b/>
              </w:rPr>
              <w:t xml:space="preserve">. </w:t>
            </w:r>
            <w:r w:rsidR="000E6864">
              <w:rPr>
                <w:b/>
              </w:rPr>
              <w:t>Projekto viešinimo planas</w:t>
            </w:r>
            <w:r w:rsidR="004A51B3">
              <w:rPr>
                <w:b/>
              </w:rPr>
              <w:t>:</w:t>
            </w:r>
            <w:r w:rsidR="006F4973" w:rsidRPr="00C807E2">
              <w:rPr>
                <w:b/>
              </w:rPr>
              <w:t xml:space="preserve"> </w:t>
            </w:r>
          </w:p>
        </w:tc>
      </w:tr>
      <w:tr w:rsidR="006F4973" w:rsidRPr="00C807E2" w14:paraId="4FC8FC05" w14:textId="77777777" w:rsidTr="00954495">
        <w:trPr>
          <w:cantSplit/>
          <w:trHeight w:val="21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5F4AE4" w14:textId="77777777" w:rsidR="006F4973" w:rsidRPr="00C807E2" w:rsidRDefault="006F4973" w:rsidP="00C74FA1">
            <w:pPr>
              <w:spacing w:line="360" w:lineRule="auto"/>
            </w:pPr>
          </w:p>
        </w:tc>
      </w:tr>
    </w:tbl>
    <w:p w14:paraId="6C793AEF" w14:textId="77777777" w:rsidR="006F4973" w:rsidRPr="00C807E2" w:rsidRDefault="006F4973" w:rsidP="006F4973">
      <w:pPr>
        <w:spacing w:line="360" w:lineRule="auto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6"/>
        <w:gridCol w:w="2273"/>
        <w:gridCol w:w="4015"/>
        <w:gridCol w:w="1341"/>
        <w:gridCol w:w="1528"/>
      </w:tblGrid>
      <w:tr w:rsidR="00A26966" w:rsidRPr="00C807E2" w14:paraId="28359EE1" w14:textId="77777777" w:rsidTr="00954495">
        <w:trPr>
          <w:gridAfter w:val="1"/>
          <w:wAfter w:w="793" w:type="pct"/>
          <w:cantSplit/>
          <w:trHeight w:val="397"/>
        </w:trPr>
        <w:tc>
          <w:tcPr>
            <w:tcW w:w="42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CAFB" w14:textId="62FEAD2E" w:rsidR="00A26966" w:rsidRPr="00C807E2" w:rsidRDefault="00443968" w:rsidP="00C74FA1">
            <w:pPr>
              <w:spacing w:line="360" w:lineRule="auto"/>
              <w:rPr>
                <w:b/>
              </w:rPr>
            </w:pPr>
            <w:r>
              <w:rPr>
                <w:b/>
                <w:bCs/>
              </w:rPr>
              <w:t>10</w:t>
            </w:r>
            <w:r w:rsidR="000E6864">
              <w:rPr>
                <w:b/>
                <w:bCs/>
              </w:rPr>
              <w:t>. Projekto išlaidos:</w:t>
            </w:r>
          </w:p>
        </w:tc>
      </w:tr>
      <w:tr w:rsidR="006F4973" w:rsidRPr="00C807E2" w14:paraId="7792D8A6" w14:textId="77777777" w:rsidTr="00954495">
        <w:trPr>
          <w:cantSplit/>
          <w:trHeight w:val="818"/>
        </w:trPr>
        <w:tc>
          <w:tcPr>
            <w:tcW w:w="24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CF136" w14:textId="77777777" w:rsidR="006F4973" w:rsidRPr="00C807E2" w:rsidRDefault="006F4973" w:rsidP="00C74FA1">
            <w:pPr>
              <w:jc w:val="center"/>
              <w:rPr>
                <w:bCs/>
              </w:rPr>
            </w:pPr>
            <w:r w:rsidRPr="00C807E2">
              <w:rPr>
                <w:b/>
              </w:rPr>
              <w:t>Nr.</w:t>
            </w:r>
          </w:p>
        </w:tc>
        <w:tc>
          <w:tcPr>
            <w:tcW w:w="11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5E7C6E" w14:textId="77777777" w:rsidR="006F4973" w:rsidRPr="00C807E2" w:rsidRDefault="006F4973" w:rsidP="00A26966">
            <w:r w:rsidRPr="00C807E2">
              <w:rPr>
                <w:b/>
              </w:rPr>
              <w:t xml:space="preserve">Išlaidų rūšis </w:t>
            </w:r>
            <w:r w:rsidRPr="00C807E2">
              <w:t>(pvz.</w:t>
            </w:r>
            <w:r>
              <w:t>,</w:t>
            </w:r>
            <w:r w:rsidRPr="00C807E2">
              <w:t xml:space="preserve"> transportas, </w:t>
            </w:r>
            <w:r w:rsidR="00A26966">
              <w:t xml:space="preserve">drabužiai, </w:t>
            </w:r>
            <w:r w:rsidR="004A51B3">
              <w:t xml:space="preserve">muzikos </w:t>
            </w:r>
            <w:r w:rsidR="00A26966">
              <w:t>instrumentai</w:t>
            </w:r>
            <w:r w:rsidRPr="00C807E2">
              <w:t>)</w:t>
            </w:r>
          </w:p>
        </w:tc>
        <w:tc>
          <w:tcPr>
            <w:tcW w:w="208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883AB" w14:textId="77777777" w:rsidR="006F4973" w:rsidRPr="00C807E2" w:rsidRDefault="006F4973" w:rsidP="00C74FA1">
            <w:pPr>
              <w:rPr>
                <w:b/>
              </w:rPr>
            </w:pPr>
            <w:r w:rsidRPr="00C807E2">
              <w:rPr>
                <w:b/>
              </w:rPr>
              <w:t>Išlaidų detalizavimas</w:t>
            </w:r>
          </w:p>
        </w:tc>
        <w:tc>
          <w:tcPr>
            <w:tcW w:w="696" w:type="pct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9400CC3" w14:textId="77777777" w:rsidR="006F4973" w:rsidRPr="00C807E2" w:rsidRDefault="006F4973" w:rsidP="00C74FA1">
            <w:pPr>
              <w:rPr>
                <w:b/>
              </w:rPr>
            </w:pPr>
            <w:r w:rsidRPr="00C807E2">
              <w:rPr>
                <w:b/>
              </w:rPr>
              <w:t>Reikalinga</w:t>
            </w:r>
          </w:p>
          <w:p w14:paraId="29368648" w14:textId="77777777" w:rsidR="006F4973" w:rsidRPr="00C807E2" w:rsidRDefault="006F4973" w:rsidP="00C74FA1">
            <w:pPr>
              <w:rPr>
                <w:b/>
              </w:rPr>
            </w:pPr>
            <w:r>
              <w:rPr>
                <w:b/>
              </w:rPr>
              <w:t>suma E</w:t>
            </w:r>
            <w:r w:rsidRPr="00C807E2">
              <w:rPr>
                <w:b/>
              </w:rPr>
              <w:t>ur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524C" w14:textId="77777777" w:rsidR="006F4973" w:rsidRPr="00C807E2" w:rsidRDefault="006F4973" w:rsidP="00C74FA1">
            <w:pPr>
              <w:rPr>
                <w:b/>
              </w:rPr>
            </w:pPr>
            <w:r w:rsidRPr="00C807E2">
              <w:rPr>
                <w:b/>
              </w:rPr>
              <w:t xml:space="preserve">Prašoma </w:t>
            </w:r>
          </w:p>
          <w:p w14:paraId="0BC3F4CB" w14:textId="77777777" w:rsidR="006F4973" w:rsidRPr="00C807E2" w:rsidRDefault="006F4973" w:rsidP="00C74FA1">
            <w:pPr>
              <w:rPr>
                <w:b/>
              </w:rPr>
            </w:pPr>
            <w:r>
              <w:rPr>
                <w:b/>
              </w:rPr>
              <w:t>suma E</w:t>
            </w:r>
            <w:r w:rsidRPr="00C807E2">
              <w:rPr>
                <w:b/>
              </w:rPr>
              <w:t>ur</w:t>
            </w:r>
          </w:p>
        </w:tc>
      </w:tr>
      <w:tr w:rsidR="006F4973" w:rsidRPr="00C807E2" w14:paraId="719214FC" w14:textId="77777777" w:rsidTr="00954495">
        <w:trPr>
          <w:cantSplit/>
          <w:trHeight w:val="397"/>
        </w:trPr>
        <w:tc>
          <w:tcPr>
            <w:tcW w:w="24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E4E64" w14:textId="77777777" w:rsidR="006F4973" w:rsidRPr="00C807E2" w:rsidRDefault="006F4973" w:rsidP="00C74FA1">
            <w:pPr>
              <w:spacing w:line="360" w:lineRule="auto"/>
              <w:jc w:val="center"/>
              <w:rPr>
                <w:bCs/>
              </w:rPr>
            </w:pPr>
            <w:r w:rsidRPr="00C807E2">
              <w:rPr>
                <w:bCs/>
              </w:rPr>
              <w:t>1.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0962365C" w14:textId="77777777" w:rsidR="006F4973" w:rsidRPr="00C807E2" w:rsidRDefault="006F4973" w:rsidP="00C74FA1">
            <w:pPr>
              <w:spacing w:line="360" w:lineRule="auto"/>
            </w:pPr>
          </w:p>
        </w:tc>
        <w:tc>
          <w:tcPr>
            <w:tcW w:w="208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7CC2DB5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0F023AC5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54C04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</w:tr>
      <w:tr w:rsidR="006F4973" w:rsidRPr="00C807E2" w14:paraId="197204D5" w14:textId="77777777" w:rsidTr="00954495">
        <w:trPr>
          <w:cantSplit/>
          <w:trHeight w:val="397"/>
        </w:trPr>
        <w:tc>
          <w:tcPr>
            <w:tcW w:w="24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BF818" w14:textId="77777777" w:rsidR="006F4973" w:rsidRPr="00C807E2" w:rsidRDefault="006F4973" w:rsidP="00C74FA1">
            <w:pPr>
              <w:spacing w:line="360" w:lineRule="auto"/>
              <w:jc w:val="center"/>
              <w:rPr>
                <w:bCs/>
              </w:rPr>
            </w:pPr>
            <w:r w:rsidRPr="00C807E2">
              <w:rPr>
                <w:bCs/>
              </w:rPr>
              <w:t>2.</w:t>
            </w:r>
          </w:p>
        </w:tc>
        <w:tc>
          <w:tcPr>
            <w:tcW w:w="11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95D99" w14:textId="77777777" w:rsidR="006F4973" w:rsidRPr="00C807E2" w:rsidRDefault="006F4973" w:rsidP="00C74FA1">
            <w:pPr>
              <w:tabs>
                <w:tab w:val="left" w:pos="9000"/>
                <w:tab w:val="right" w:pos="9360"/>
              </w:tabs>
              <w:spacing w:line="360" w:lineRule="auto"/>
            </w:pPr>
          </w:p>
        </w:tc>
        <w:tc>
          <w:tcPr>
            <w:tcW w:w="208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78AF37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  <w:tc>
          <w:tcPr>
            <w:tcW w:w="69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6BBE8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  <w:tc>
          <w:tcPr>
            <w:tcW w:w="79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C36E7A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</w:tr>
      <w:tr w:rsidR="006F4973" w:rsidRPr="00C807E2" w14:paraId="09FEEC46" w14:textId="77777777" w:rsidTr="00954495">
        <w:trPr>
          <w:cantSplit/>
          <w:trHeight w:val="397"/>
        </w:trPr>
        <w:tc>
          <w:tcPr>
            <w:tcW w:w="24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00FEF" w14:textId="77777777" w:rsidR="006F4973" w:rsidRPr="00C807E2" w:rsidRDefault="006F4973" w:rsidP="00C74FA1">
            <w:pPr>
              <w:spacing w:line="360" w:lineRule="auto"/>
              <w:jc w:val="center"/>
              <w:rPr>
                <w:bCs/>
              </w:rPr>
            </w:pPr>
            <w:r w:rsidRPr="00C807E2">
              <w:rPr>
                <w:bCs/>
              </w:rPr>
              <w:t>3.</w:t>
            </w:r>
          </w:p>
        </w:tc>
        <w:tc>
          <w:tcPr>
            <w:tcW w:w="11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01246" w14:textId="77777777" w:rsidR="006F4973" w:rsidRPr="00C807E2" w:rsidRDefault="006F4973" w:rsidP="00C74FA1">
            <w:pPr>
              <w:tabs>
                <w:tab w:val="left" w:pos="9000"/>
                <w:tab w:val="right" w:pos="9360"/>
              </w:tabs>
              <w:spacing w:line="360" w:lineRule="auto"/>
            </w:pPr>
          </w:p>
        </w:tc>
        <w:tc>
          <w:tcPr>
            <w:tcW w:w="208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9E815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  <w:tc>
          <w:tcPr>
            <w:tcW w:w="69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B979F9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  <w:tc>
          <w:tcPr>
            <w:tcW w:w="79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89012E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</w:tr>
      <w:tr w:rsidR="006F4973" w:rsidRPr="00C807E2" w14:paraId="383AA78E" w14:textId="77777777" w:rsidTr="00954495">
        <w:trPr>
          <w:cantSplit/>
          <w:trHeight w:val="397"/>
        </w:trPr>
        <w:tc>
          <w:tcPr>
            <w:tcW w:w="24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BAF381" w14:textId="77777777" w:rsidR="006F4973" w:rsidRPr="00C807E2" w:rsidRDefault="006F4973" w:rsidP="00C74FA1">
            <w:pPr>
              <w:spacing w:line="360" w:lineRule="auto"/>
              <w:jc w:val="center"/>
              <w:rPr>
                <w:bCs/>
              </w:rPr>
            </w:pPr>
            <w:r w:rsidRPr="00C807E2">
              <w:rPr>
                <w:bCs/>
              </w:rPr>
              <w:t>4.</w:t>
            </w:r>
          </w:p>
        </w:tc>
        <w:tc>
          <w:tcPr>
            <w:tcW w:w="11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C4694" w14:textId="77777777" w:rsidR="006F4973" w:rsidRPr="00C807E2" w:rsidRDefault="006F4973" w:rsidP="00C74FA1">
            <w:pPr>
              <w:tabs>
                <w:tab w:val="left" w:pos="9000"/>
                <w:tab w:val="right" w:pos="9360"/>
              </w:tabs>
              <w:spacing w:line="360" w:lineRule="auto"/>
            </w:pPr>
          </w:p>
        </w:tc>
        <w:tc>
          <w:tcPr>
            <w:tcW w:w="2084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CC3D6A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  <w:tc>
          <w:tcPr>
            <w:tcW w:w="69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5CADFB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  <w:tc>
          <w:tcPr>
            <w:tcW w:w="79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8B1894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</w:tr>
      <w:tr w:rsidR="006F4973" w:rsidRPr="00C807E2" w14:paraId="24940BCC" w14:textId="77777777" w:rsidTr="00954495">
        <w:trPr>
          <w:cantSplit/>
          <w:trHeight w:val="243"/>
        </w:trPr>
        <w:tc>
          <w:tcPr>
            <w:tcW w:w="3511" w:type="pct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B87F" w14:textId="77777777" w:rsidR="006F4973" w:rsidRPr="00C807E2" w:rsidRDefault="000E6864" w:rsidP="00C74FA1">
            <w:pPr>
              <w:spacing w:line="360" w:lineRule="auto"/>
              <w:jc w:val="right"/>
              <w:rPr>
                <w:b/>
              </w:rPr>
            </w:pPr>
            <w:r w:rsidRPr="00C807E2">
              <w:rPr>
                <w:b/>
              </w:rPr>
              <w:t>Iš viso</w:t>
            </w:r>
            <w:r w:rsidR="006F4973" w:rsidRPr="00C807E2">
              <w:rPr>
                <w:b/>
              </w:rPr>
              <w:t>:</w:t>
            </w:r>
          </w:p>
        </w:tc>
        <w:tc>
          <w:tcPr>
            <w:tcW w:w="69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4A5AC" w14:textId="77777777" w:rsidR="006F4973" w:rsidRPr="00C807E2" w:rsidRDefault="006F4973" w:rsidP="00C74FA1">
            <w:pPr>
              <w:spacing w:line="360" w:lineRule="auto"/>
              <w:jc w:val="right"/>
              <w:rPr>
                <w:b/>
              </w:rPr>
            </w:pPr>
          </w:p>
        </w:tc>
        <w:tc>
          <w:tcPr>
            <w:tcW w:w="793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14808A" w14:textId="77777777" w:rsidR="006F4973" w:rsidRPr="00C807E2" w:rsidRDefault="006F4973" w:rsidP="00C74FA1">
            <w:pPr>
              <w:spacing w:line="360" w:lineRule="auto"/>
              <w:rPr>
                <w:b/>
              </w:rPr>
            </w:pPr>
          </w:p>
        </w:tc>
      </w:tr>
    </w:tbl>
    <w:p w14:paraId="5E954688" w14:textId="77777777" w:rsidR="006F4973" w:rsidRPr="00C807E2" w:rsidRDefault="006F4973" w:rsidP="006F4973">
      <w:pPr>
        <w:spacing w:line="360" w:lineRule="auto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3"/>
      </w:tblGrid>
      <w:tr w:rsidR="006F4973" w:rsidRPr="00C807E2" w14:paraId="320EE7CE" w14:textId="77777777" w:rsidTr="00954495">
        <w:trPr>
          <w:cantSplit/>
          <w:trHeight w:val="42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FBCCE" w14:textId="73CB5B6C" w:rsidR="006F4973" w:rsidRPr="00C807E2" w:rsidRDefault="006F4973" w:rsidP="00C74FA1">
            <w:pPr>
              <w:spacing w:line="360" w:lineRule="auto"/>
              <w:jc w:val="both"/>
            </w:pPr>
            <w:r w:rsidRPr="00C807E2">
              <w:t xml:space="preserve"> </w:t>
            </w:r>
            <w:r w:rsidR="00443968">
              <w:rPr>
                <w:b/>
                <w:bCs/>
              </w:rPr>
              <w:t>11</w:t>
            </w:r>
            <w:r w:rsidRPr="00C807E2">
              <w:rPr>
                <w:b/>
                <w:bCs/>
              </w:rPr>
              <w:t>.</w:t>
            </w:r>
            <w:r w:rsidRPr="00C807E2">
              <w:t xml:space="preserve"> </w:t>
            </w:r>
            <w:r w:rsidRPr="00C807E2">
              <w:rPr>
                <w:b/>
                <w:bCs/>
              </w:rPr>
              <w:t>Prie</w:t>
            </w:r>
            <w:r w:rsidR="000E6864">
              <w:rPr>
                <w:b/>
                <w:bCs/>
              </w:rPr>
              <w:t xml:space="preserve"> paraiškos pridedami dokumentai</w:t>
            </w:r>
            <w:r w:rsidRPr="000E6864">
              <w:rPr>
                <w:b/>
              </w:rPr>
              <w:t>:</w:t>
            </w:r>
          </w:p>
          <w:p w14:paraId="19BAE5CF" w14:textId="77777777" w:rsidR="006F4973" w:rsidRPr="00C807E2" w:rsidRDefault="006F4973" w:rsidP="00C74FA1">
            <w:pPr>
              <w:spacing w:line="360" w:lineRule="auto"/>
              <w:ind w:left="110"/>
              <w:jc w:val="both"/>
            </w:pPr>
          </w:p>
        </w:tc>
      </w:tr>
    </w:tbl>
    <w:p w14:paraId="00DF86C2" w14:textId="77777777" w:rsidR="006F4973" w:rsidRPr="00C807E2" w:rsidRDefault="006F4973" w:rsidP="006F4973">
      <w:pPr>
        <w:spacing w:line="360" w:lineRule="auto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3"/>
      </w:tblGrid>
      <w:tr w:rsidR="006F4973" w:rsidRPr="00C807E2" w14:paraId="0A35B490" w14:textId="77777777" w:rsidTr="00954495">
        <w:trPr>
          <w:cantSplit/>
          <w:trHeight w:val="143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416771" w14:textId="77777777" w:rsidR="006F4973" w:rsidRPr="00CA1347" w:rsidRDefault="006F4973" w:rsidP="00C74FA1">
            <w:pPr>
              <w:spacing w:line="360" w:lineRule="auto"/>
              <w:ind w:left="110"/>
              <w:jc w:val="both"/>
            </w:pPr>
            <w:r w:rsidRPr="00CA1347">
              <w:t>Data:</w:t>
            </w:r>
          </w:p>
          <w:p w14:paraId="5A2A1EE9" w14:textId="77777777" w:rsidR="006F4973" w:rsidRPr="00CA1347" w:rsidRDefault="006F4973" w:rsidP="00C74FA1">
            <w:pPr>
              <w:spacing w:line="360" w:lineRule="auto"/>
              <w:ind w:left="110"/>
              <w:jc w:val="both"/>
            </w:pPr>
            <w:r w:rsidRPr="00CA1347">
              <w:t>Organizacijos vadovo vardas, pavardė, parašas:</w:t>
            </w:r>
          </w:p>
          <w:p w14:paraId="1CF0B337" w14:textId="77777777" w:rsidR="006F4973" w:rsidRPr="00CA1347" w:rsidRDefault="006F4973" w:rsidP="00C74FA1">
            <w:pPr>
              <w:spacing w:line="360" w:lineRule="auto"/>
              <w:ind w:left="110"/>
              <w:jc w:val="both"/>
            </w:pPr>
            <w:r w:rsidRPr="00CA1347">
              <w:t>Projekto vadovo vardas, pavardė, parašas:</w:t>
            </w:r>
          </w:p>
          <w:p w14:paraId="5918099D" w14:textId="77777777" w:rsidR="006F4973" w:rsidRPr="00C807E2" w:rsidRDefault="006F4973" w:rsidP="00C74FA1">
            <w:pPr>
              <w:spacing w:line="360" w:lineRule="auto"/>
              <w:jc w:val="both"/>
            </w:pPr>
            <w:r w:rsidRPr="00C807E2">
              <w:t xml:space="preserve">           A. V.</w:t>
            </w:r>
            <w:r w:rsidRPr="00C807E2">
              <w:rPr>
                <w:u w:val="single"/>
              </w:rPr>
              <w:t xml:space="preserve"> </w:t>
            </w:r>
          </w:p>
        </w:tc>
      </w:tr>
    </w:tbl>
    <w:p w14:paraId="05733C53" w14:textId="77777777" w:rsidR="00AA0042" w:rsidRDefault="00AA0042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</w:t>
      </w:r>
    </w:p>
    <w:p w14:paraId="2469D9C3" w14:textId="77777777" w:rsidR="00B21F58" w:rsidRDefault="00B21F58">
      <w:pPr>
        <w:jc w:val="center"/>
        <w:rPr>
          <w:sz w:val="16"/>
          <w:szCs w:val="16"/>
        </w:rPr>
      </w:pPr>
      <w:bookmarkStart w:id="0" w:name="_GoBack"/>
      <w:bookmarkEnd w:id="0"/>
    </w:p>
    <w:sectPr w:rsidR="00B21F58" w:rsidSect="00E911B6">
      <w:pgSz w:w="11907" w:h="16840" w:code="9"/>
      <w:pgMar w:top="1134" w:right="567" w:bottom="1134" w:left="1701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2C022" w14:textId="77777777" w:rsidR="00DB2F09" w:rsidRDefault="00DB2F09">
      <w:r>
        <w:separator/>
      </w:r>
    </w:p>
  </w:endnote>
  <w:endnote w:type="continuationSeparator" w:id="0">
    <w:p w14:paraId="6AA9FAD8" w14:textId="77777777" w:rsidR="00DB2F09" w:rsidRDefault="00DB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B5A98C" w14:textId="77777777" w:rsidR="00DB2F09" w:rsidRDefault="00DB2F09">
      <w:r>
        <w:separator/>
      </w:r>
    </w:p>
  </w:footnote>
  <w:footnote w:type="continuationSeparator" w:id="0">
    <w:p w14:paraId="10C73976" w14:textId="77777777" w:rsidR="00DB2F09" w:rsidRDefault="00DB2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730BB6"/>
    <w:multiLevelType w:val="hybridMultilevel"/>
    <w:tmpl w:val="6FB612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C5CB5"/>
    <w:multiLevelType w:val="hybridMultilevel"/>
    <w:tmpl w:val="D034F686"/>
    <w:lvl w:ilvl="0" w:tplc="906E30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3F4"/>
    <w:rsid w:val="000125E3"/>
    <w:rsid w:val="00033FBD"/>
    <w:rsid w:val="00041A23"/>
    <w:rsid w:val="000712FA"/>
    <w:rsid w:val="000E6864"/>
    <w:rsid w:val="0022200A"/>
    <w:rsid w:val="002C23F4"/>
    <w:rsid w:val="00312662"/>
    <w:rsid w:val="00315C06"/>
    <w:rsid w:val="003B72B4"/>
    <w:rsid w:val="003C3135"/>
    <w:rsid w:val="00443968"/>
    <w:rsid w:val="00470E83"/>
    <w:rsid w:val="004A51B3"/>
    <w:rsid w:val="004B3CD8"/>
    <w:rsid w:val="004C6CE9"/>
    <w:rsid w:val="005142C5"/>
    <w:rsid w:val="00545CAF"/>
    <w:rsid w:val="0054662E"/>
    <w:rsid w:val="00577553"/>
    <w:rsid w:val="005B58EE"/>
    <w:rsid w:val="006B6CDB"/>
    <w:rsid w:val="006C7E17"/>
    <w:rsid w:val="006F2FE4"/>
    <w:rsid w:val="006F4973"/>
    <w:rsid w:val="00741466"/>
    <w:rsid w:val="0076312E"/>
    <w:rsid w:val="007763A4"/>
    <w:rsid w:val="0078050B"/>
    <w:rsid w:val="00824A32"/>
    <w:rsid w:val="008342ED"/>
    <w:rsid w:val="008563BE"/>
    <w:rsid w:val="008A678D"/>
    <w:rsid w:val="008E087B"/>
    <w:rsid w:val="00900841"/>
    <w:rsid w:val="00907367"/>
    <w:rsid w:val="00954495"/>
    <w:rsid w:val="0096118A"/>
    <w:rsid w:val="00995254"/>
    <w:rsid w:val="009A3C3D"/>
    <w:rsid w:val="009C0151"/>
    <w:rsid w:val="009C0CAD"/>
    <w:rsid w:val="00A042FD"/>
    <w:rsid w:val="00A26966"/>
    <w:rsid w:val="00A33E6F"/>
    <w:rsid w:val="00A90969"/>
    <w:rsid w:val="00AA0042"/>
    <w:rsid w:val="00AB1F08"/>
    <w:rsid w:val="00B21F58"/>
    <w:rsid w:val="00B36097"/>
    <w:rsid w:val="00BC2093"/>
    <w:rsid w:val="00BF6F6B"/>
    <w:rsid w:val="00C02398"/>
    <w:rsid w:val="00C7699A"/>
    <w:rsid w:val="00C90E35"/>
    <w:rsid w:val="00CA1347"/>
    <w:rsid w:val="00CD1342"/>
    <w:rsid w:val="00D05704"/>
    <w:rsid w:val="00D50BC3"/>
    <w:rsid w:val="00D603D7"/>
    <w:rsid w:val="00D721D0"/>
    <w:rsid w:val="00DB2F09"/>
    <w:rsid w:val="00DB50F8"/>
    <w:rsid w:val="00E0618C"/>
    <w:rsid w:val="00E911B6"/>
    <w:rsid w:val="00EA4BA2"/>
    <w:rsid w:val="00FF5D60"/>
    <w:rsid w:val="00FF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CC3BC"/>
  <w15:docId w15:val="{E46CAB1B-F609-465A-BC74-8397E525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AA0042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rsid w:val="00AA0042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AA0042"/>
    <w:rPr>
      <w:color w:val="808080"/>
    </w:rPr>
  </w:style>
  <w:style w:type="paragraph" w:styleId="Pagrindinistekstas">
    <w:name w:val="Body Text"/>
    <w:basedOn w:val="prastasis"/>
    <w:link w:val="PagrindinistekstasDiagrama"/>
    <w:rsid w:val="004A51B3"/>
    <w:pPr>
      <w:spacing w:after="120"/>
    </w:pPr>
    <w:rPr>
      <w:sz w:val="20"/>
      <w:lang w:val="en-AU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A51B3"/>
    <w:rPr>
      <w:sz w:val="20"/>
      <w:lang w:val="en-AU" w:eastAsia="lt-LT"/>
    </w:rPr>
  </w:style>
  <w:style w:type="paragraph" w:styleId="Sraopastraipa">
    <w:name w:val="List Paragraph"/>
    <w:basedOn w:val="prastasis"/>
    <w:uiPriority w:val="34"/>
    <w:qFormat/>
    <w:rsid w:val="00EA4BA2"/>
    <w:pPr>
      <w:ind w:left="720"/>
      <w:contextualSpacing/>
    </w:pPr>
    <w:rPr>
      <w:szCs w:val="24"/>
    </w:rPr>
  </w:style>
  <w:style w:type="table" w:styleId="Lentelstinklelis">
    <w:name w:val="Table Grid"/>
    <w:basedOn w:val="prastojilentel"/>
    <w:uiPriority w:val="59"/>
    <w:rsid w:val="00EA4BA2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rat">
    <w:name w:val="footer"/>
    <w:basedOn w:val="prastasis"/>
    <w:link w:val="PoratDiagrama"/>
    <w:unhideWhenUsed/>
    <w:rsid w:val="00EA4BA2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rsid w:val="00EA4BA2"/>
  </w:style>
  <w:style w:type="character" w:styleId="Komentaronuoroda">
    <w:name w:val="annotation reference"/>
    <w:basedOn w:val="Numatytasispastraiposriftas"/>
    <w:semiHidden/>
    <w:unhideWhenUsed/>
    <w:rsid w:val="005B58E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5B58EE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B58EE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5B58E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5B58EE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A33E6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33E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79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81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7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95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7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2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6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20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2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0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9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521a314ee68d4302afc691e12e9c96ee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25257-16C4-4ED4-B7C8-4CD390B68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521a314ee68d4302afc691e12e9c96ee</Template>
  <TotalTime>2</TotalTime>
  <Pages>2</Pages>
  <Words>904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KAIŠIADORIŲ RAJONO SAVIVALDYBĖS MĖGĖJŲ MENO KOLEKTYVŲ DALINIO FINANSAVIMO NUOSTATŲ PATVIRTINIMO</vt:lpstr>
    </vt:vector>
  </TitlesOfParts>
  <Manager>2025-06-27</Manager>
  <Company/>
  <LinksUpToDate>false</LinksUpToDate>
  <CharactersWithSpaces>1418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KAIŠIADORIŲ RAJONO SAVIVALDYBĖS MĖGĖJŲ MENO KOLEKTYVŲ DALINIO FINANSAVIMO NUOSTATŲ PATVIRTINIMO</dc:title>
  <dc:subject>V17E-182</dc:subject>
  <dc:creator>KAIŠIADORIŲ RAJONO SAVIVALDYBĖS TARYBA</dc:creator>
  <cp:lastModifiedBy>vakcinavimas2</cp:lastModifiedBy>
  <cp:revision>4</cp:revision>
  <cp:lastPrinted>2023-03-21T09:41:00Z</cp:lastPrinted>
  <dcterms:created xsi:type="dcterms:W3CDTF">2025-07-10T11:30:00Z</dcterms:created>
  <dcterms:modified xsi:type="dcterms:W3CDTF">2025-07-10T11:32:00Z</dcterms:modified>
  <cp:category>SPRENDIMAS</cp:category>
</cp:coreProperties>
</file>