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C5C14" w14:textId="77777777" w:rsidR="0018433C" w:rsidRDefault="0018433C" w:rsidP="00C910B2">
      <w:pPr>
        <w:pStyle w:val="Header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7F2288F" wp14:editId="000AD0C4">
            <wp:extent cx="640080" cy="723900"/>
            <wp:effectExtent l="0" t="0" r="7620" b="0"/>
            <wp:docPr id="2065498620" name="Picture 1" descr="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498620" name="Picture 1" descr="herbas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8B82B" w14:textId="2200B995" w:rsidR="007D1F16" w:rsidRPr="00CE03CD" w:rsidRDefault="007D1F16" w:rsidP="00C910B2">
      <w:pPr>
        <w:pStyle w:val="Header"/>
        <w:jc w:val="center"/>
        <w:rPr>
          <w:b/>
          <w:sz w:val="28"/>
          <w:szCs w:val="28"/>
        </w:rPr>
      </w:pPr>
      <w:r w:rsidRPr="00CE03CD">
        <w:rPr>
          <w:b/>
          <w:sz w:val="28"/>
          <w:szCs w:val="28"/>
        </w:rPr>
        <w:t>KAIŠIADORIŲ RAJONO SAVIVALDYBĖS TARYBA</w:t>
      </w:r>
    </w:p>
    <w:p w14:paraId="577E3A50" w14:textId="77777777" w:rsidR="007D1F16" w:rsidRPr="00CE03CD" w:rsidRDefault="007D1F16" w:rsidP="00C910B2">
      <w:pPr>
        <w:pStyle w:val="Header"/>
        <w:jc w:val="center"/>
        <w:rPr>
          <w:b/>
        </w:rPr>
      </w:pPr>
    </w:p>
    <w:p w14:paraId="208FF019" w14:textId="77777777" w:rsidR="007D1F16" w:rsidRPr="00CE03CD" w:rsidRDefault="007D1F16" w:rsidP="00C910B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03CD">
        <w:rPr>
          <w:rFonts w:ascii="Times New Roman" w:hAnsi="Times New Roman"/>
          <w:b/>
          <w:bCs/>
          <w:sz w:val="24"/>
          <w:szCs w:val="24"/>
        </w:rPr>
        <w:t>SPRENDIMAS</w:t>
      </w:r>
    </w:p>
    <w:p w14:paraId="4CFAAB2D" w14:textId="77777777" w:rsidR="007D1F16" w:rsidRPr="003959E7" w:rsidRDefault="007D1F16" w:rsidP="00C910B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95726547"/>
      <w:r>
        <w:rPr>
          <w:rFonts w:ascii="Times New Roman" w:hAnsi="Times New Roman"/>
          <w:b/>
          <w:bCs/>
          <w:sz w:val="24"/>
          <w:szCs w:val="24"/>
        </w:rPr>
        <w:t xml:space="preserve">DĖL </w:t>
      </w:r>
      <w:bookmarkStart w:id="1" w:name="_Hlk95729438"/>
      <w:r w:rsidRPr="000A6C50">
        <w:rPr>
          <w:rFonts w:ascii="Times New Roman" w:hAnsi="Times New Roman"/>
          <w:b/>
          <w:bCs/>
          <w:sz w:val="24"/>
          <w:szCs w:val="24"/>
        </w:rPr>
        <w:t>KAIŠIADORIŲ</w:t>
      </w:r>
      <w:r>
        <w:rPr>
          <w:rFonts w:ascii="Times New Roman" w:hAnsi="Times New Roman"/>
          <w:sz w:val="24"/>
          <w:szCs w:val="24"/>
        </w:rPr>
        <w:t xml:space="preserve"> </w:t>
      </w:r>
      <w:r w:rsidRPr="00457DC3">
        <w:rPr>
          <w:rFonts w:ascii="Times New Roman" w:hAnsi="Times New Roman"/>
          <w:b/>
          <w:bCs/>
          <w:sz w:val="24"/>
          <w:szCs w:val="24"/>
        </w:rPr>
        <w:t>RAJONO SAVIVALDYBĖS VISUOMENĖS SVEIKATOS RĖMIMO SPECIALIOSIOS PROGRAMOS ĮGYVENDINIMO TVARKOS APRAŠ</w:t>
      </w:r>
      <w:r>
        <w:rPr>
          <w:rFonts w:ascii="Times New Roman" w:hAnsi="Times New Roman"/>
          <w:b/>
          <w:bCs/>
          <w:sz w:val="24"/>
          <w:szCs w:val="24"/>
        </w:rPr>
        <w:t xml:space="preserve">O </w:t>
      </w:r>
      <w:bookmarkEnd w:id="1"/>
      <w:r>
        <w:rPr>
          <w:rFonts w:ascii="Times New Roman" w:hAnsi="Times New Roman"/>
          <w:b/>
          <w:bCs/>
          <w:sz w:val="24"/>
          <w:szCs w:val="24"/>
        </w:rPr>
        <w:t>PATVIRTINIMO</w:t>
      </w:r>
    </w:p>
    <w:bookmarkEnd w:id="0"/>
    <w:p w14:paraId="4785AAC0" w14:textId="77777777" w:rsidR="007D1F16" w:rsidRDefault="007D1F16" w:rsidP="00C910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DF45393" w14:textId="5E7BE3D8" w:rsidR="007D1F16" w:rsidRPr="003959E7" w:rsidRDefault="007D1F16" w:rsidP="00C910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959E7">
        <w:rPr>
          <w:rFonts w:ascii="Times New Roman" w:hAnsi="Times New Roman"/>
          <w:sz w:val="24"/>
          <w:szCs w:val="24"/>
        </w:rPr>
        <w:t>202</w:t>
      </w:r>
      <w:r w:rsidR="008B6597">
        <w:rPr>
          <w:rFonts w:ascii="Times New Roman" w:hAnsi="Times New Roman"/>
          <w:sz w:val="24"/>
          <w:szCs w:val="24"/>
        </w:rPr>
        <w:t>5</w:t>
      </w:r>
      <w:r w:rsidRPr="003959E7">
        <w:rPr>
          <w:rFonts w:ascii="Times New Roman" w:hAnsi="Times New Roman"/>
          <w:sz w:val="24"/>
          <w:szCs w:val="24"/>
        </w:rPr>
        <w:t xml:space="preserve"> m.</w:t>
      </w:r>
      <w:r w:rsidR="008B6597">
        <w:rPr>
          <w:rFonts w:ascii="Times New Roman" w:hAnsi="Times New Roman"/>
          <w:sz w:val="24"/>
          <w:szCs w:val="24"/>
        </w:rPr>
        <w:t xml:space="preserve"> </w:t>
      </w:r>
      <w:r w:rsidR="00233A87">
        <w:rPr>
          <w:rFonts w:ascii="Times New Roman" w:hAnsi="Times New Roman"/>
          <w:sz w:val="24"/>
          <w:szCs w:val="24"/>
        </w:rPr>
        <w:t>balandžio</w:t>
      </w:r>
      <w:r w:rsidR="008B6597">
        <w:rPr>
          <w:rFonts w:ascii="Times New Roman" w:hAnsi="Times New Roman"/>
          <w:sz w:val="24"/>
          <w:szCs w:val="24"/>
        </w:rPr>
        <w:t xml:space="preserve"> </w:t>
      </w:r>
      <w:r w:rsidR="0018433C">
        <w:rPr>
          <w:rFonts w:ascii="Times New Roman" w:hAnsi="Times New Roman"/>
          <w:sz w:val="24"/>
          <w:szCs w:val="24"/>
        </w:rPr>
        <w:t>24</w:t>
      </w:r>
      <w:r w:rsidRPr="003959E7">
        <w:rPr>
          <w:rFonts w:ascii="Times New Roman" w:hAnsi="Times New Roman"/>
          <w:sz w:val="24"/>
          <w:szCs w:val="24"/>
        </w:rPr>
        <w:t xml:space="preserve"> d. Nr. V17</w:t>
      </w:r>
      <w:r>
        <w:rPr>
          <w:rFonts w:ascii="Times New Roman" w:hAnsi="Times New Roman"/>
          <w:sz w:val="24"/>
          <w:szCs w:val="24"/>
        </w:rPr>
        <w:t>E</w:t>
      </w:r>
      <w:r w:rsidRPr="003959E7">
        <w:rPr>
          <w:rFonts w:ascii="Times New Roman" w:hAnsi="Times New Roman"/>
          <w:sz w:val="24"/>
          <w:szCs w:val="24"/>
        </w:rPr>
        <w:t>-</w:t>
      </w:r>
      <w:r w:rsidR="0076725E">
        <w:rPr>
          <w:rFonts w:ascii="Times New Roman" w:hAnsi="Times New Roman"/>
          <w:sz w:val="24"/>
          <w:szCs w:val="24"/>
        </w:rPr>
        <w:t>111</w:t>
      </w:r>
    </w:p>
    <w:p w14:paraId="513727B6" w14:textId="77777777" w:rsidR="007D1F16" w:rsidRPr="005959E9" w:rsidRDefault="007D1F16" w:rsidP="005959E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959E7">
        <w:rPr>
          <w:rFonts w:ascii="Times New Roman" w:hAnsi="Times New Roman"/>
          <w:sz w:val="24"/>
          <w:szCs w:val="24"/>
        </w:rPr>
        <w:t>Kaišiadorys</w:t>
      </w:r>
    </w:p>
    <w:p w14:paraId="4BFB4DF4" w14:textId="77777777" w:rsidR="00450653" w:rsidRDefault="00450653" w:rsidP="00575741">
      <w:pPr>
        <w:pStyle w:val="WW-BodyText2"/>
        <w:spacing w:line="360" w:lineRule="auto"/>
        <w:ind w:firstLine="851"/>
        <w:jc w:val="both"/>
        <w:rPr>
          <w:b w:val="0"/>
          <w:bCs w:val="0"/>
          <w:lang w:val="lt-LT" w:eastAsia="lt-LT"/>
        </w:rPr>
      </w:pPr>
    </w:p>
    <w:p w14:paraId="02EA6582" w14:textId="17CF3DD7" w:rsidR="007D1F16" w:rsidRPr="00575741" w:rsidRDefault="007D1F16" w:rsidP="00575741">
      <w:pPr>
        <w:pStyle w:val="WW-BodyText2"/>
        <w:spacing w:line="360" w:lineRule="auto"/>
        <w:ind w:firstLine="851"/>
        <w:jc w:val="both"/>
        <w:rPr>
          <w:b w:val="0"/>
          <w:bCs w:val="0"/>
          <w:lang w:val="lt-LT"/>
        </w:rPr>
      </w:pPr>
      <w:r w:rsidRPr="00450653">
        <w:rPr>
          <w:b w:val="0"/>
          <w:bCs w:val="0"/>
          <w:lang w:val="lt-LT" w:eastAsia="lt-LT"/>
        </w:rPr>
        <w:t xml:space="preserve">Vadovaudamasi Lietuvos Respublikos vietos savivaldos </w:t>
      </w:r>
      <w:r w:rsidR="00BB38C4" w:rsidRPr="00450653">
        <w:rPr>
          <w:b w:val="0"/>
          <w:bCs w:val="0"/>
          <w:lang w:val="lt-LT" w:eastAsia="lt-LT"/>
        </w:rPr>
        <w:t>į</w:t>
      </w:r>
      <w:r w:rsidRPr="00450653">
        <w:rPr>
          <w:b w:val="0"/>
          <w:bCs w:val="0"/>
          <w:lang w:val="lt-LT" w:eastAsia="lt-LT"/>
        </w:rPr>
        <w:t xml:space="preserve">statymo </w:t>
      </w:r>
      <w:r w:rsidRPr="00450653">
        <w:rPr>
          <w:b w:val="0"/>
          <w:bCs w:val="0"/>
          <w:lang w:val="lt-LT"/>
        </w:rPr>
        <w:t>6 straipsnio 18 punktu</w:t>
      </w:r>
      <w:r w:rsidR="008B6597" w:rsidRPr="00450653">
        <w:rPr>
          <w:b w:val="0"/>
          <w:bCs w:val="0"/>
          <w:lang w:val="lt-LT"/>
        </w:rPr>
        <w:t xml:space="preserve">, 15 straipsnio 4 </w:t>
      </w:r>
      <w:r w:rsidR="00BF6627" w:rsidRPr="00450653">
        <w:rPr>
          <w:b w:val="0"/>
          <w:bCs w:val="0"/>
          <w:lang w:val="lt-LT"/>
        </w:rPr>
        <w:t>dalimi</w:t>
      </w:r>
      <w:r w:rsidR="008B6597" w:rsidRPr="00450653">
        <w:rPr>
          <w:b w:val="0"/>
          <w:bCs w:val="0"/>
          <w:lang w:val="lt-LT"/>
        </w:rPr>
        <w:t xml:space="preserve">, </w:t>
      </w:r>
      <w:r w:rsidRPr="00450653">
        <w:rPr>
          <w:b w:val="0"/>
          <w:bCs w:val="0"/>
          <w:lang w:val="lt-LT"/>
        </w:rPr>
        <w:t>Lietuvos Respublikos sveikatos sistemos įstatymo 41 straipsnio 3 dalimi, 63 straipsnio 5 punktu</w:t>
      </w:r>
      <w:r w:rsidR="00575741" w:rsidRPr="00450653">
        <w:rPr>
          <w:rFonts w:eastAsia="Calibri"/>
          <w:b w:val="0"/>
          <w:bCs w:val="0"/>
          <w:color w:val="000000"/>
          <w:lang w:val="lt-LT"/>
        </w:rPr>
        <w:t xml:space="preserve"> ir atsižvelgdama į </w:t>
      </w:r>
      <w:r w:rsidR="00575741" w:rsidRPr="00450653">
        <w:rPr>
          <w:b w:val="0"/>
          <w:bCs w:val="0"/>
          <w:color w:val="000000"/>
          <w:lang w:val="lt-LT"/>
        </w:rPr>
        <w:t xml:space="preserve">Kaišiadorių rajono savivaldybės 2023 metų visuomenės sveikatos stebėsenos ataskaitą, patvirtintą Kaišiadorių rajono </w:t>
      </w:r>
      <w:r w:rsidR="00450653">
        <w:rPr>
          <w:b w:val="0"/>
          <w:bCs w:val="0"/>
          <w:color w:val="000000"/>
          <w:lang w:val="lt-LT"/>
        </w:rPr>
        <w:t xml:space="preserve">savivaldybės </w:t>
      </w:r>
      <w:r w:rsidR="00575741" w:rsidRPr="00450653">
        <w:rPr>
          <w:b w:val="0"/>
          <w:bCs w:val="0"/>
          <w:color w:val="000000"/>
          <w:lang w:val="lt-LT"/>
        </w:rPr>
        <w:t xml:space="preserve">tarybos 2025 m. sausio  30 d. sprendimu </w:t>
      </w:r>
      <w:bookmarkStart w:id="2" w:name="n_0"/>
      <w:r w:rsidR="00E07303" w:rsidRPr="006B3856">
        <w:rPr>
          <w:b w:val="0"/>
          <w:bCs w:val="0"/>
          <w:lang w:val="lt-LT"/>
        </w:rPr>
        <w:t xml:space="preserve">V17E-15 </w:t>
      </w:r>
      <w:bookmarkEnd w:id="2"/>
      <w:r w:rsidR="00575741" w:rsidRPr="00450653">
        <w:rPr>
          <w:b w:val="0"/>
          <w:bCs w:val="0"/>
          <w:color w:val="000000"/>
          <w:lang w:val="lt-LT"/>
        </w:rPr>
        <w:t>,,</w:t>
      </w:r>
      <w:bookmarkStart w:id="3" w:name="_Hlk71623915"/>
      <w:r w:rsidR="00575741" w:rsidRPr="00450653">
        <w:rPr>
          <w:b w:val="0"/>
          <w:bCs w:val="0"/>
          <w:lang w:val="lt-LT"/>
        </w:rPr>
        <w:t>D</w:t>
      </w:r>
      <w:r w:rsidR="00575741" w:rsidRPr="00575741">
        <w:rPr>
          <w:b w:val="0"/>
          <w:bCs w:val="0"/>
          <w:lang w:val="lt-LT"/>
        </w:rPr>
        <w:t xml:space="preserve">ėl </w:t>
      </w:r>
      <w:r w:rsidR="00575741">
        <w:rPr>
          <w:b w:val="0"/>
          <w:bCs w:val="0"/>
          <w:lang w:val="lt-LT"/>
        </w:rPr>
        <w:t>K</w:t>
      </w:r>
      <w:r w:rsidR="00575741" w:rsidRPr="00575741">
        <w:rPr>
          <w:b w:val="0"/>
          <w:bCs w:val="0"/>
          <w:lang w:val="lt-LT"/>
        </w:rPr>
        <w:t>aišiadorių rajono savivaldybės 2023 metų visuomenės sveikatos stebėsenos ataskaitos patvirtinimo</w:t>
      </w:r>
      <w:r w:rsidR="00575741">
        <w:rPr>
          <w:b w:val="0"/>
          <w:bCs w:val="0"/>
          <w:lang w:val="lt-LT"/>
        </w:rPr>
        <w:t>“,</w:t>
      </w:r>
      <w:bookmarkEnd w:id="3"/>
      <w:r w:rsidR="00575741">
        <w:rPr>
          <w:b w:val="0"/>
          <w:bCs w:val="0"/>
          <w:lang w:val="lt-LT"/>
        </w:rPr>
        <w:t xml:space="preserve"> </w:t>
      </w:r>
      <w:r w:rsidRPr="00450653">
        <w:rPr>
          <w:b w:val="0"/>
          <w:bCs w:val="0"/>
          <w:lang w:val="lt-LT"/>
        </w:rPr>
        <w:t>Kaišiadorių rajono savivaldybės taryba</w:t>
      </w:r>
      <w:r w:rsidR="00575741" w:rsidRPr="00450653">
        <w:rPr>
          <w:b w:val="0"/>
          <w:bCs w:val="0"/>
          <w:lang w:val="lt-LT"/>
        </w:rPr>
        <w:t xml:space="preserve"> </w:t>
      </w:r>
      <w:r w:rsidRPr="00450653">
        <w:rPr>
          <w:b w:val="0"/>
          <w:bCs w:val="0"/>
          <w:lang w:val="lt-LT"/>
        </w:rPr>
        <w:t xml:space="preserve"> </w:t>
      </w:r>
      <w:r w:rsidRPr="00E07303">
        <w:rPr>
          <w:b w:val="0"/>
          <w:bCs w:val="0"/>
          <w:spacing w:val="60"/>
          <w:lang w:val="lt-LT"/>
        </w:rPr>
        <w:t>nusprendži</w:t>
      </w:r>
      <w:r w:rsidRPr="00E07303">
        <w:rPr>
          <w:b w:val="0"/>
          <w:bCs w:val="0"/>
          <w:spacing w:val="20"/>
          <w:lang w:val="lt-LT"/>
        </w:rPr>
        <w:t>a:</w:t>
      </w:r>
    </w:p>
    <w:p w14:paraId="7544D3DC" w14:textId="77777777" w:rsidR="00681EF8" w:rsidRPr="004E010F" w:rsidRDefault="007D1F16" w:rsidP="0018433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E010F">
        <w:rPr>
          <w:rFonts w:ascii="Times New Roman" w:hAnsi="Times New Roman"/>
          <w:sz w:val="24"/>
          <w:szCs w:val="24"/>
        </w:rPr>
        <w:t xml:space="preserve">Patvirtinti Kaišiadorių rajono savivaldybės visuomenės sveikatos rėmimo specialiosios </w:t>
      </w:r>
    </w:p>
    <w:p w14:paraId="6C80A27F" w14:textId="77777777" w:rsidR="007D1F16" w:rsidRPr="004E010F" w:rsidRDefault="007D1F16" w:rsidP="001843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E010F">
        <w:rPr>
          <w:rFonts w:ascii="Times New Roman" w:hAnsi="Times New Roman"/>
          <w:sz w:val="24"/>
          <w:szCs w:val="24"/>
        </w:rPr>
        <w:t>programos įgyvendinimo tvarkos aprašą</w:t>
      </w:r>
      <w:r w:rsidRPr="004E010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E010F">
        <w:rPr>
          <w:rFonts w:ascii="Times New Roman" w:hAnsi="Times New Roman"/>
          <w:sz w:val="24"/>
          <w:szCs w:val="24"/>
        </w:rPr>
        <w:t>(pridedama).</w:t>
      </w:r>
    </w:p>
    <w:p w14:paraId="1DE6D18F" w14:textId="77777777" w:rsidR="00681EF8" w:rsidRPr="004E010F" w:rsidRDefault="00681EF8" w:rsidP="0018433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E010F">
        <w:rPr>
          <w:rFonts w:ascii="Times New Roman" w:hAnsi="Times New Roman"/>
          <w:sz w:val="24"/>
          <w:szCs w:val="24"/>
        </w:rPr>
        <w:t xml:space="preserve">Pripažinti netekusiu galios </w:t>
      </w:r>
      <w:r w:rsidRPr="004E010F">
        <w:rPr>
          <w:rFonts w:ascii="Times New Roman" w:hAnsi="Times New Roman"/>
          <w:bCs/>
          <w:sz w:val="24"/>
          <w:szCs w:val="24"/>
        </w:rPr>
        <w:t xml:space="preserve">Kaišiadorių rajono savivaldybės tarybos 2022 m. vasario 24 </w:t>
      </w:r>
    </w:p>
    <w:p w14:paraId="3B021252" w14:textId="4E54637A" w:rsidR="00681EF8" w:rsidRPr="004E010F" w:rsidRDefault="00681EF8" w:rsidP="0018433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E010F">
        <w:rPr>
          <w:rFonts w:ascii="Times New Roman" w:hAnsi="Times New Roman"/>
          <w:bCs/>
          <w:sz w:val="24"/>
          <w:szCs w:val="24"/>
        </w:rPr>
        <w:t>d. sprendim</w:t>
      </w:r>
      <w:r w:rsidR="000745A1" w:rsidRPr="004E010F">
        <w:rPr>
          <w:rFonts w:ascii="Times New Roman" w:hAnsi="Times New Roman"/>
          <w:bCs/>
          <w:sz w:val="24"/>
          <w:szCs w:val="24"/>
        </w:rPr>
        <w:t>ą</w:t>
      </w:r>
      <w:r w:rsidRPr="004E010F">
        <w:rPr>
          <w:rFonts w:ascii="Times New Roman" w:hAnsi="Times New Roman"/>
          <w:bCs/>
          <w:sz w:val="24"/>
          <w:szCs w:val="24"/>
        </w:rPr>
        <w:t xml:space="preserve"> </w:t>
      </w:r>
      <w:bookmarkStart w:id="4" w:name="n_1"/>
      <w:r w:rsidR="00E07303" w:rsidRPr="006B3856">
        <w:rPr>
          <w:rFonts w:ascii="Times New Roman" w:hAnsi="Times New Roman"/>
          <w:bCs/>
          <w:sz w:val="24"/>
          <w:szCs w:val="24"/>
        </w:rPr>
        <w:t xml:space="preserve">Nr. V17E-35 </w:t>
      </w:r>
      <w:bookmarkEnd w:id="4"/>
      <w:r w:rsidRPr="004E010F">
        <w:rPr>
          <w:rFonts w:ascii="Times New Roman" w:hAnsi="Times New Roman"/>
          <w:bCs/>
          <w:sz w:val="24"/>
          <w:szCs w:val="24"/>
        </w:rPr>
        <w:t>,,Dėl Kaišiadorių rajono savivaldybės visuomenės sveikatos rėmimo specialiosios programos įgyvendinimo tvarkos aprašo patvirtinimo“.</w:t>
      </w:r>
    </w:p>
    <w:p w14:paraId="5985B68B" w14:textId="77777777" w:rsidR="000745A1" w:rsidRPr="004E010F" w:rsidRDefault="000745A1" w:rsidP="0018433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E3E1F59" w14:textId="406D988E" w:rsidR="008B6597" w:rsidRPr="004E010F" w:rsidRDefault="00E07303" w:rsidP="00E07303">
      <w:pPr>
        <w:tabs>
          <w:tab w:val="right" w:pos="9638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>Savivaldybės meras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ab/>
        <w:t>Šarūnas Čėsna</w:t>
      </w:r>
    </w:p>
    <w:p w14:paraId="70457C76" w14:textId="77777777" w:rsidR="008B6597" w:rsidRPr="004E010F" w:rsidRDefault="008B6597" w:rsidP="008B65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lt-LT"/>
        </w:rPr>
      </w:pPr>
    </w:p>
    <w:p w14:paraId="0D162E74" w14:textId="77777777" w:rsidR="00004149" w:rsidRDefault="000041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5CF585FA" w14:textId="2700C579" w:rsidR="008B6597" w:rsidRPr="00457DC3" w:rsidRDefault="008B6597" w:rsidP="00004149">
      <w:pPr>
        <w:spacing w:after="0"/>
        <w:ind w:left="5670"/>
        <w:jc w:val="both"/>
        <w:rPr>
          <w:rFonts w:ascii="Times New Roman" w:hAnsi="Times New Roman"/>
          <w:sz w:val="24"/>
          <w:szCs w:val="24"/>
        </w:rPr>
      </w:pPr>
      <w:r w:rsidRPr="00457DC3">
        <w:rPr>
          <w:rFonts w:ascii="Times New Roman" w:hAnsi="Times New Roman"/>
          <w:sz w:val="24"/>
          <w:szCs w:val="24"/>
        </w:rPr>
        <w:lastRenderedPageBreak/>
        <w:t>PATVIRTINTA</w:t>
      </w:r>
    </w:p>
    <w:p w14:paraId="5221A6D4" w14:textId="77777777" w:rsidR="008B6597" w:rsidRDefault="008B6597" w:rsidP="00004149">
      <w:pPr>
        <w:spacing w:after="0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Kaišiadorių</w:t>
      </w:r>
      <w:r w:rsidRPr="00457DC3">
        <w:rPr>
          <w:rFonts w:ascii="Times New Roman" w:hAnsi="Times New Roman"/>
          <w:sz w:val="24"/>
          <w:szCs w:val="24"/>
        </w:rPr>
        <w:t xml:space="preserve"> rajono savivaldybės tarybos</w:t>
      </w:r>
    </w:p>
    <w:p w14:paraId="7009F924" w14:textId="3A1C26E5" w:rsidR="008B6597" w:rsidRDefault="008B6597" w:rsidP="00004149">
      <w:pPr>
        <w:spacing w:after="0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2025 m. </w:t>
      </w:r>
      <w:r w:rsidR="00233A87">
        <w:rPr>
          <w:rFonts w:ascii="Times New Roman" w:hAnsi="Times New Roman"/>
          <w:sz w:val="24"/>
          <w:szCs w:val="24"/>
        </w:rPr>
        <w:t>balandžio</w:t>
      </w:r>
      <w:r>
        <w:rPr>
          <w:rFonts w:ascii="Times New Roman" w:hAnsi="Times New Roman"/>
          <w:sz w:val="24"/>
          <w:szCs w:val="24"/>
        </w:rPr>
        <w:t xml:space="preserve"> </w:t>
      </w:r>
      <w:r w:rsidR="00806E49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d. </w:t>
      </w:r>
      <w:r w:rsidRPr="00457DC3">
        <w:rPr>
          <w:rFonts w:ascii="Times New Roman" w:hAnsi="Times New Roman"/>
          <w:sz w:val="24"/>
          <w:szCs w:val="24"/>
        </w:rPr>
        <w:t>sprendimu</w:t>
      </w:r>
    </w:p>
    <w:p w14:paraId="49A7CA05" w14:textId="3D22206F" w:rsidR="008B6597" w:rsidRDefault="008B6597" w:rsidP="00004149">
      <w:pPr>
        <w:spacing w:after="0"/>
        <w:ind w:left="5670"/>
        <w:jc w:val="both"/>
        <w:rPr>
          <w:rFonts w:ascii="Times New Roman" w:hAnsi="Times New Roman"/>
          <w:sz w:val="24"/>
          <w:szCs w:val="24"/>
        </w:rPr>
      </w:pPr>
      <w:r w:rsidRPr="00457DC3">
        <w:rPr>
          <w:rFonts w:ascii="Times New Roman" w:hAnsi="Times New Roman"/>
          <w:sz w:val="24"/>
          <w:szCs w:val="24"/>
        </w:rPr>
        <w:t>Nr.</w:t>
      </w:r>
      <w:r>
        <w:rPr>
          <w:rFonts w:ascii="Times New Roman" w:hAnsi="Times New Roman"/>
          <w:sz w:val="24"/>
          <w:szCs w:val="24"/>
        </w:rPr>
        <w:t xml:space="preserve"> V17E-</w:t>
      </w:r>
      <w:r w:rsidR="0076725E">
        <w:rPr>
          <w:rFonts w:ascii="Times New Roman" w:hAnsi="Times New Roman"/>
          <w:sz w:val="24"/>
          <w:szCs w:val="24"/>
        </w:rPr>
        <w:t>111</w:t>
      </w:r>
    </w:p>
    <w:p w14:paraId="44FE0A0B" w14:textId="77777777" w:rsidR="00233A87" w:rsidRDefault="00233A87" w:rsidP="00233A87">
      <w:pPr>
        <w:spacing w:after="0"/>
        <w:rPr>
          <w:rFonts w:ascii="Times New Roman" w:hAnsi="Times New Roman"/>
          <w:sz w:val="24"/>
          <w:szCs w:val="24"/>
        </w:rPr>
      </w:pPr>
    </w:p>
    <w:p w14:paraId="58047B6E" w14:textId="77777777" w:rsidR="00004149" w:rsidRDefault="00004149" w:rsidP="00233A87">
      <w:pPr>
        <w:spacing w:after="0"/>
        <w:rPr>
          <w:rFonts w:ascii="Times New Roman" w:hAnsi="Times New Roman"/>
          <w:sz w:val="24"/>
          <w:szCs w:val="24"/>
        </w:rPr>
      </w:pPr>
    </w:p>
    <w:p w14:paraId="60D414DF" w14:textId="77777777" w:rsidR="008B6597" w:rsidRPr="008B6597" w:rsidRDefault="008B6597" w:rsidP="008B659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A6C50">
        <w:rPr>
          <w:rFonts w:ascii="Times New Roman" w:hAnsi="Times New Roman"/>
          <w:b/>
          <w:bCs/>
          <w:sz w:val="24"/>
          <w:szCs w:val="24"/>
        </w:rPr>
        <w:t>KAIŠIADORIŲ</w:t>
      </w:r>
      <w:r>
        <w:rPr>
          <w:rFonts w:ascii="Times New Roman" w:hAnsi="Times New Roman"/>
          <w:sz w:val="24"/>
          <w:szCs w:val="24"/>
        </w:rPr>
        <w:t xml:space="preserve"> </w:t>
      </w:r>
      <w:r w:rsidRPr="00457DC3">
        <w:rPr>
          <w:rFonts w:ascii="Times New Roman" w:hAnsi="Times New Roman"/>
          <w:b/>
          <w:bCs/>
          <w:sz w:val="24"/>
          <w:szCs w:val="24"/>
        </w:rPr>
        <w:t>RAJONO SAVIVALDYBĖS VISUOMENĖS SVEIKATOS RĖMIMO SPECIALIOSIOS PROGRAMOS ĮGYVENDINIMO TVARKOS APRAŠAS</w:t>
      </w:r>
    </w:p>
    <w:p w14:paraId="433196CA" w14:textId="77777777" w:rsidR="00450653" w:rsidRDefault="00450653" w:rsidP="000745A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0728CD0" w14:textId="77777777" w:rsidR="008B6597" w:rsidRDefault="008B6597" w:rsidP="000745A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 SKYRIUS</w:t>
      </w:r>
    </w:p>
    <w:p w14:paraId="2590E1B4" w14:textId="77777777" w:rsidR="008B6597" w:rsidRDefault="008B6597" w:rsidP="000745A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>BENDROSIOS NUOSTATOS</w:t>
      </w:r>
    </w:p>
    <w:p w14:paraId="422F7D93" w14:textId="77777777" w:rsidR="000745A1" w:rsidRPr="00D9603B" w:rsidRDefault="000745A1" w:rsidP="000745A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F1394F" w14:textId="3F001715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1. Kaišiadorių rajono savivaldybės visuomenės sveikatos rėmimo specialiosios programos  įgyvendinimo tvarkos aprašas (toliau – Tvarkos aprašas) nustato Kaišiadorių rajono </w:t>
      </w:r>
      <w:r w:rsidR="000745A1" w:rsidRPr="00233A87">
        <w:rPr>
          <w:rFonts w:ascii="Times New Roman" w:hAnsi="Times New Roman"/>
          <w:sz w:val="24"/>
          <w:szCs w:val="24"/>
        </w:rPr>
        <w:t xml:space="preserve">savivaldybės </w:t>
      </w:r>
      <w:r w:rsidR="00FC4E99" w:rsidRPr="00233A87">
        <w:rPr>
          <w:rFonts w:ascii="Times New Roman" w:hAnsi="Times New Roman"/>
          <w:sz w:val="24"/>
          <w:szCs w:val="24"/>
        </w:rPr>
        <w:t xml:space="preserve">visuomenės sveikatos rėmimo specialiosios programos  (toliau – VSRSP) </w:t>
      </w:r>
      <w:r w:rsidRPr="00233A87">
        <w:rPr>
          <w:rFonts w:ascii="Times New Roman" w:hAnsi="Times New Roman"/>
          <w:sz w:val="24"/>
          <w:szCs w:val="24"/>
        </w:rPr>
        <w:t xml:space="preserve">  pajamų ir išlaidų planavimą, sudarymą ir vykdymą.</w:t>
      </w:r>
    </w:p>
    <w:p w14:paraId="6B305B6C" w14:textId="01825E98" w:rsidR="00205E81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2. VSRSP  tikslas – finansuoti ir remti Kaišiadorių rajono savivaldybėje (toliau – Savivaldybė) vykdomas visuomenės sveikatos programos priemones, kurios įgyvendinamos siekiant pagerinti gyventojų sveikatą, gyvenimo ir aplinkos kokybę.</w:t>
      </w:r>
    </w:p>
    <w:p w14:paraId="39302244" w14:textId="01739828" w:rsidR="00D631B3" w:rsidRPr="00233A87" w:rsidRDefault="00D631B3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3.</w:t>
      </w:r>
      <w:r w:rsidR="00450653" w:rsidRPr="00233A87">
        <w:rPr>
          <w:rFonts w:ascii="Times New Roman" w:hAnsi="Times New Roman"/>
          <w:sz w:val="24"/>
          <w:szCs w:val="24"/>
        </w:rPr>
        <w:t xml:space="preserve"> </w:t>
      </w:r>
      <w:r w:rsidR="004E010F" w:rsidRPr="00233A87">
        <w:rPr>
          <w:rFonts w:ascii="Times New Roman" w:hAnsi="Times New Roman"/>
          <w:sz w:val="24"/>
          <w:szCs w:val="24"/>
        </w:rPr>
        <w:t>S</w:t>
      </w:r>
      <w:r w:rsidRPr="00233A87">
        <w:rPr>
          <w:rFonts w:ascii="Times New Roman" w:hAnsi="Times New Roman"/>
          <w:sz w:val="24"/>
          <w:szCs w:val="24"/>
        </w:rPr>
        <w:t>avivaldybės administracijos sveikatos reikalų koordinatorius</w:t>
      </w:r>
      <w:r w:rsidR="00842F85" w:rsidRPr="00233A87">
        <w:rPr>
          <w:rFonts w:ascii="Times New Roman" w:hAnsi="Times New Roman"/>
          <w:sz w:val="24"/>
          <w:szCs w:val="24"/>
        </w:rPr>
        <w:t xml:space="preserve"> (toliau – Sveikatos reikalų koordinatorius)</w:t>
      </w:r>
      <w:r w:rsidRPr="00233A87">
        <w:rPr>
          <w:rFonts w:ascii="Times New Roman" w:hAnsi="Times New Roman"/>
          <w:sz w:val="24"/>
          <w:szCs w:val="24"/>
        </w:rPr>
        <w:t xml:space="preserve">, atsižvelgdamas į </w:t>
      </w:r>
      <w:r w:rsidR="004E010F" w:rsidRPr="00233A87">
        <w:rPr>
          <w:rFonts w:ascii="Times New Roman" w:hAnsi="Times New Roman"/>
          <w:sz w:val="24"/>
          <w:szCs w:val="24"/>
        </w:rPr>
        <w:t>S</w:t>
      </w:r>
      <w:r w:rsidRPr="00233A87">
        <w:rPr>
          <w:rFonts w:ascii="Times New Roman" w:hAnsi="Times New Roman"/>
          <w:sz w:val="24"/>
          <w:szCs w:val="24"/>
        </w:rPr>
        <w:t xml:space="preserve">avivaldybės bendruomenės sveikatos tarybos </w:t>
      </w:r>
      <w:r w:rsidR="00FC4E99" w:rsidRPr="00233A87">
        <w:rPr>
          <w:rFonts w:ascii="Times New Roman" w:hAnsi="Times New Roman"/>
          <w:sz w:val="24"/>
          <w:szCs w:val="24"/>
        </w:rPr>
        <w:t xml:space="preserve">(toliau –  Bendruomenės sveikatos taryba) </w:t>
      </w:r>
      <w:r w:rsidR="00842F85" w:rsidRPr="00233A87">
        <w:rPr>
          <w:rFonts w:ascii="Times New Roman" w:hAnsi="Times New Roman"/>
          <w:sz w:val="24"/>
          <w:szCs w:val="24"/>
        </w:rPr>
        <w:t>siūlomus</w:t>
      </w:r>
      <w:r w:rsidRPr="00233A87">
        <w:rPr>
          <w:rFonts w:ascii="Times New Roman" w:hAnsi="Times New Roman"/>
          <w:sz w:val="24"/>
          <w:szCs w:val="24"/>
        </w:rPr>
        <w:t xml:space="preserve"> prioritetus</w:t>
      </w:r>
      <w:r w:rsidR="00FC4E99" w:rsidRPr="00233A87">
        <w:rPr>
          <w:rFonts w:ascii="Times New Roman" w:hAnsi="Times New Roman"/>
          <w:sz w:val="24"/>
          <w:szCs w:val="24"/>
        </w:rPr>
        <w:t xml:space="preserve">, </w:t>
      </w:r>
      <w:r w:rsidRPr="00233A87">
        <w:rPr>
          <w:rFonts w:ascii="Times New Roman" w:hAnsi="Times New Roman"/>
          <w:sz w:val="24"/>
          <w:szCs w:val="24"/>
        </w:rPr>
        <w:t xml:space="preserve"> kiekvienais metais sudaro VSRSP pajamų ir išlaidų plan</w:t>
      </w:r>
      <w:r w:rsidR="00842F85" w:rsidRPr="00233A87">
        <w:rPr>
          <w:rFonts w:ascii="Times New Roman" w:hAnsi="Times New Roman"/>
          <w:sz w:val="24"/>
          <w:szCs w:val="24"/>
        </w:rPr>
        <w:t xml:space="preserve">o projektą, kurį </w:t>
      </w:r>
      <w:r w:rsidRPr="00233A87">
        <w:rPr>
          <w:rFonts w:ascii="Times New Roman" w:hAnsi="Times New Roman"/>
          <w:sz w:val="24"/>
          <w:szCs w:val="24"/>
        </w:rPr>
        <w:t xml:space="preserve">teikia </w:t>
      </w:r>
      <w:r w:rsidR="004E010F" w:rsidRPr="00233A87">
        <w:rPr>
          <w:rFonts w:ascii="Times New Roman" w:hAnsi="Times New Roman"/>
          <w:sz w:val="24"/>
          <w:szCs w:val="24"/>
        </w:rPr>
        <w:t>S</w:t>
      </w:r>
      <w:r w:rsidRPr="00233A87">
        <w:rPr>
          <w:rFonts w:ascii="Times New Roman" w:hAnsi="Times New Roman"/>
          <w:sz w:val="24"/>
          <w:szCs w:val="24"/>
        </w:rPr>
        <w:t>avivaldybės merui (toliau – Meras).</w:t>
      </w:r>
    </w:p>
    <w:p w14:paraId="069F5111" w14:textId="77777777" w:rsidR="008B6597" w:rsidRPr="00233A87" w:rsidRDefault="006B3506" w:rsidP="00004149">
      <w:pPr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4. Meras kiekvienais metais </w:t>
      </w:r>
      <w:r w:rsidR="008B6597" w:rsidRPr="00233A87">
        <w:rPr>
          <w:rFonts w:ascii="Times New Roman" w:hAnsi="Times New Roman"/>
          <w:sz w:val="24"/>
          <w:szCs w:val="24"/>
        </w:rPr>
        <w:t xml:space="preserve">VSRSP  </w:t>
      </w:r>
      <w:bookmarkStart w:id="5" w:name="_Hlk186535623"/>
      <w:r w:rsidR="008B6597" w:rsidRPr="00233A87">
        <w:rPr>
          <w:rFonts w:ascii="Times New Roman" w:hAnsi="Times New Roman"/>
          <w:sz w:val="24"/>
          <w:szCs w:val="24"/>
        </w:rPr>
        <w:t xml:space="preserve">pajamų ir išlaidų planą </w:t>
      </w:r>
      <w:bookmarkEnd w:id="5"/>
      <w:r w:rsidR="008B6597" w:rsidRPr="00233A87">
        <w:rPr>
          <w:rFonts w:ascii="Times New Roman" w:hAnsi="Times New Roman"/>
          <w:sz w:val="24"/>
          <w:szCs w:val="24"/>
        </w:rPr>
        <w:t xml:space="preserve">bei plano įvykdymo ataskaitą teikia tvirtinti </w:t>
      </w:r>
      <w:r w:rsidR="004E010F" w:rsidRPr="00233A87">
        <w:rPr>
          <w:rFonts w:ascii="Times New Roman" w:hAnsi="Times New Roman"/>
          <w:sz w:val="24"/>
          <w:szCs w:val="24"/>
        </w:rPr>
        <w:t>S</w:t>
      </w:r>
      <w:r w:rsidR="008B6597" w:rsidRPr="00233A87">
        <w:rPr>
          <w:rFonts w:ascii="Times New Roman" w:hAnsi="Times New Roman"/>
          <w:sz w:val="24"/>
          <w:szCs w:val="24"/>
        </w:rPr>
        <w:t>avivaldybės tarybai</w:t>
      </w:r>
      <w:r w:rsidR="00233A87" w:rsidRPr="00233A87">
        <w:rPr>
          <w:rFonts w:ascii="Times New Roman" w:hAnsi="Times New Roman"/>
          <w:sz w:val="24"/>
          <w:szCs w:val="24"/>
        </w:rPr>
        <w:t>.</w:t>
      </w:r>
    </w:p>
    <w:p w14:paraId="28F59BCB" w14:textId="77777777" w:rsidR="00450653" w:rsidRPr="00233A87" w:rsidRDefault="00450653" w:rsidP="000745A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66916F" w14:textId="77777777" w:rsidR="008B6597" w:rsidRPr="00233A87" w:rsidRDefault="008B6597" w:rsidP="000745A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>II</w:t>
      </w:r>
      <w:r w:rsidR="000745A1" w:rsidRPr="00233A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33A87">
        <w:rPr>
          <w:rFonts w:ascii="Times New Roman" w:hAnsi="Times New Roman"/>
          <w:b/>
          <w:bCs/>
          <w:sz w:val="24"/>
          <w:szCs w:val="24"/>
        </w:rPr>
        <w:t xml:space="preserve"> SKYRIUS</w:t>
      </w:r>
    </w:p>
    <w:p w14:paraId="06E65599" w14:textId="77777777" w:rsidR="008B6597" w:rsidRPr="00233A87" w:rsidRDefault="006B3506" w:rsidP="000745A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 xml:space="preserve">VSRSP </w:t>
      </w:r>
      <w:r w:rsidR="008B6597" w:rsidRPr="00233A87">
        <w:rPr>
          <w:rFonts w:ascii="Times New Roman" w:hAnsi="Times New Roman"/>
          <w:b/>
          <w:bCs/>
          <w:sz w:val="24"/>
          <w:szCs w:val="24"/>
        </w:rPr>
        <w:t>PAJAMŲ IR IŠLAIDŲ PLANAVIMAS</w:t>
      </w:r>
    </w:p>
    <w:p w14:paraId="4D6E953D" w14:textId="77777777" w:rsidR="000745A1" w:rsidRPr="00233A87" w:rsidRDefault="000745A1" w:rsidP="000745A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6602A04" w14:textId="4B7667C7" w:rsidR="006B3506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5. VSRSP  pajamų šaltiniai yra:</w:t>
      </w:r>
    </w:p>
    <w:p w14:paraId="5238A1A9" w14:textId="187825D2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5.1. Savivaldybės biudžeto asignavimai;</w:t>
      </w:r>
    </w:p>
    <w:p w14:paraId="619EB1CD" w14:textId="77777777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5.2. 20 procentų </w:t>
      </w:r>
      <w:r w:rsidR="004E010F" w:rsidRPr="00233A87">
        <w:rPr>
          <w:rFonts w:ascii="Times New Roman" w:hAnsi="Times New Roman"/>
          <w:sz w:val="24"/>
          <w:szCs w:val="24"/>
        </w:rPr>
        <w:t>S</w:t>
      </w:r>
      <w:r w:rsidRPr="00233A87">
        <w:rPr>
          <w:rFonts w:ascii="Times New Roman" w:hAnsi="Times New Roman"/>
          <w:sz w:val="24"/>
          <w:szCs w:val="24"/>
        </w:rPr>
        <w:t xml:space="preserve">avivaldybės </w:t>
      </w:r>
      <w:r w:rsidRPr="00233A87">
        <w:rPr>
          <w:rFonts w:ascii="Times New Roman" w:eastAsia="Times New Roman" w:hAnsi="Times New Roman"/>
          <w:sz w:val="24"/>
          <w:szCs w:val="24"/>
        </w:rPr>
        <w:t>aplinkos apsaugos rėmimo specialiosios programos asignavim</w:t>
      </w:r>
      <w:r w:rsidR="00450653" w:rsidRPr="00233A87">
        <w:rPr>
          <w:rFonts w:ascii="Times New Roman" w:eastAsia="Times New Roman" w:hAnsi="Times New Roman"/>
          <w:sz w:val="24"/>
          <w:szCs w:val="24"/>
        </w:rPr>
        <w:t>ų</w:t>
      </w:r>
      <w:r w:rsidRPr="00233A87">
        <w:rPr>
          <w:rFonts w:ascii="Times New Roman" w:eastAsia="Times New Roman" w:hAnsi="Times New Roman"/>
          <w:sz w:val="24"/>
          <w:szCs w:val="24"/>
        </w:rPr>
        <w:t xml:space="preserve"> gyventojų sveikatos apsaugai, </w:t>
      </w:r>
      <w:r w:rsidRPr="00233A87">
        <w:rPr>
          <w:rFonts w:ascii="Times New Roman" w:hAnsi="Times New Roman"/>
          <w:sz w:val="24"/>
          <w:szCs w:val="24"/>
        </w:rPr>
        <w:t>išskyrus medžioklės plotų naudotojų mokesčius, mokamus įstatymų nustatytomis proporcijomis ir tvarka už medžiojamųjų gyvūnų išteklių naudojimą;</w:t>
      </w:r>
    </w:p>
    <w:p w14:paraId="2017E469" w14:textId="544FABAD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5.3. savanoriškos fizinių ir juridinių asmenų įmokos;</w:t>
      </w:r>
    </w:p>
    <w:p w14:paraId="4FA248F1" w14:textId="0F79E324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5.4. kitos teisėtai įgytos lėšos.</w:t>
      </w:r>
    </w:p>
    <w:p w14:paraId="1FD51341" w14:textId="520BA701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6. </w:t>
      </w:r>
      <w:bookmarkStart w:id="6" w:name="_Hlk186536224"/>
      <w:r w:rsidRPr="00233A87">
        <w:rPr>
          <w:rFonts w:ascii="Times New Roman" w:hAnsi="Times New Roman"/>
          <w:sz w:val="24"/>
          <w:szCs w:val="24"/>
        </w:rPr>
        <w:t>VSRSP</w:t>
      </w:r>
      <w:bookmarkEnd w:id="6"/>
      <w:r w:rsidRPr="00233A87">
        <w:rPr>
          <w:rFonts w:ascii="Times New Roman" w:hAnsi="Times New Roman"/>
          <w:sz w:val="24"/>
          <w:szCs w:val="24"/>
        </w:rPr>
        <w:t xml:space="preserve">  lėšos kaupiamos atskiroje Savivaldybės biudžeto lėšų sąskaitoje.</w:t>
      </w:r>
      <w:r w:rsidRPr="00233A87">
        <w:rPr>
          <w:rFonts w:ascii="Times New Roman" w:hAnsi="Times New Roman"/>
          <w:sz w:val="24"/>
          <w:szCs w:val="24"/>
          <w:lang w:eastAsia="ar-SA"/>
        </w:rPr>
        <w:t xml:space="preserve"> Einamaisiais biudžetiniais metais nepanaudotos lėšos lieka </w:t>
      </w:r>
      <w:r w:rsidRPr="00233A87">
        <w:rPr>
          <w:rFonts w:ascii="Times New Roman" w:hAnsi="Times New Roman"/>
          <w:sz w:val="24"/>
          <w:szCs w:val="24"/>
        </w:rPr>
        <w:t xml:space="preserve">VSRSP  </w:t>
      </w:r>
      <w:r w:rsidRPr="00233A87">
        <w:rPr>
          <w:rFonts w:ascii="Times New Roman" w:hAnsi="Times New Roman"/>
          <w:sz w:val="24"/>
          <w:szCs w:val="24"/>
          <w:lang w:eastAsia="ar-SA"/>
        </w:rPr>
        <w:t>sąskaitoje ir naudojamos kitais metais.</w:t>
      </w:r>
    </w:p>
    <w:p w14:paraId="4C5065F3" w14:textId="2412C3C8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7. </w:t>
      </w:r>
      <w:r w:rsidR="006B3506" w:rsidRPr="00233A87">
        <w:rPr>
          <w:rFonts w:ascii="Times New Roman" w:hAnsi="Times New Roman"/>
          <w:sz w:val="24"/>
          <w:szCs w:val="24"/>
        </w:rPr>
        <w:t xml:space="preserve">VSRSP  </w:t>
      </w:r>
      <w:r w:rsidRPr="00233A87">
        <w:rPr>
          <w:rFonts w:ascii="Times New Roman" w:hAnsi="Times New Roman"/>
          <w:sz w:val="24"/>
          <w:szCs w:val="24"/>
        </w:rPr>
        <w:t>programos lėš</w:t>
      </w:r>
      <w:r w:rsidR="00842F85" w:rsidRPr="00233A87">
        <w:rPr>
          <w:rFonts w:ascii="Times New Roman" w:hAnsi="Times New Roman"/>
          <w:sz w:val="24"/>
          <w:szCs w:val="24"/>
        </w:rPr>
        <w:t>omis</w:t>
      </w:r>
      <w:r w:rsidRPr="00233A87">
        <w:rPr>
          <w:rFonts w:ascii="Times New Roman" w:hAnsi="Times New Roman"/>
          <w:sz w:val="24"/>
          <w:szCs w:val="24"/>
        </w:rPr>
        <w:t xml:space="preserve"> finansuojama:</w:t>
      </w:r>
    </w:p>
    <w:p w14:paraId="4364041A" w14:textId="494FA7E2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lastRenderedPageBreak/>
        <w:t>7.1. neinfekcinių ligų ir traumų profilaktika ir kontrolė;</w:t>
      </w:r>
    </w:p>
    <w:p w14:paraId="6EFE37B4" w14:textId="0FE874C7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7.2. užkrečiamų ligų profilaktika ir kontrolė;</w:t>
      </w:r>
    </w:p>
    <w:p w14:paraId="29ABE190" w14:textId="63D4AA71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7.3. alkoholio, tabako ir kitų psichoaktyviųjų medžiagų vartojimo prevencija;</w:t>
      </w:r>
    </w:p>
    <w:p w14:paraId="41F91DD1" w14:textId="709B9B12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7.4. psichikos sveikatos stiprinimas, savižudybių ir smurto prevencija;</w:t>
      </w:r>
    </w:p>
    <w:p w14:paraId="0CF99FDD" w14:textId="1C990291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7.5. vaikų ir jaunimo sveikatos išsaugojimas ir stiprinimas;</w:t>
      </w:r>
    </w:p>
    <w:p w14:paraId="5F7698F5" w14:textId="3504466C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7.6. gyventojų sveika mityba ir fizinis aktyvumas;</w:t>
      </w:r>
    </w:p>
    <w:p w14:paraId="63D6C744" w14:textId="000E7D99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7.7. burnos ertmės organų ligų profilaktika;</w:t>
      </w:r>
    </w:p>
    <w:p w14:paraId="41A77ADB" w14:textId="46F4FA53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7.8. bendruomenės sveikatos raštingumo stiprinimas, sveikatos mokymas, šeimos planavimas, sveikatos žinių populiarinimas;</w:t>
      </w:r>
    </w:p>
    <w:p w14:paraId="512106C3" w14:textId="3F340E48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7.9. gyvenamosios aplinkos sveikatinimas;</w:t>
      </w:r>
    </w:p>
    <w:p w14:paraId="7B0D538F" w14:textId="4B14B640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7.10. Savivaldybės visuomenės sveikatos stebėsena;</w:t>
      </w:r>
    </w:p>
    <w:p w14:paraId="494B844B" w14:textId="74A083C6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7.11. triukšmo prevencija;</w:t>
      </w:r>
    </w:p>
    <w:p w14:paraId="711F0816" w14:textId="4CEC2A8E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7.12. </w:t>
      </w:r>
      <w:r w:rsidR="00035BEA" w:rsidRPr="00233A87">
        <w:rPr>
          <w:rFonts w:ascii="Times New Roman" w:hAnsi="Times New Roman"/>
          <w:sz w:val="24"/>
          <w:szCs w:val="24"/>
          <w:lang w:eastAsia="ar-SA"/>
        </w:rPr>
        <w:t>Bendruomenės s</w:t>
      </w:r>
      <w:r w:rsidRPr="00233A87">
        <w:rPr>
          <w:rFonts w:ascii="Times New Roman" w:hAnsi="Times New Roman"/>
          <w:sz w:val="24"/>
          <w:szCs w:val="24"/>
          <w:lang w:eastAsia="ar-SA"/>
        </w:rPr>
        <w:t>veikatos tarybos veikla ir jos viešinimas;</w:t>
      </w:r>
    </w:p>
    <w:p w14:paraId="4E8621D6" w14:textId="1B296B85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7.13. </w:t>
      </w:r>
      <w:r w:rsidR="006B3506" w:rsidRPr="00233A87">
        <w:rPr>
          <w:rFonts w:ascii="Times New Roman" w:hAnsi="Times New Roman"/>
          <w:sz w:val="24"/>
          <w:szCs w:val="24"/>
        </w:rPr>
        <w:t>Bendruomenės s</w:t>
      </w:r>
      <w:r w:rsidRPr="00233A87">
        <w:rPr>
          <w:rFonts w:ascii="Times New Roman" w:hAnsi="Times New Roman"/>
          <w:sz w:val="24"/>
          <w:szCs w:val="24"/>
        </w:rPr>
        <w:t xml:space="preserve">veikatos tarybos </w:t>
      </w:r>
      <w:r w:rsidR="009A2251" w:rsidRPr="00233A87">
        <w:rPr>
          <w:rFonts w:ascii="Times New Roman" w:hAnsi="Times New Roman"/>
          <w:sz w:val="24"/>
          <w:szCs w:val="24"/>
        </w:rPr>
        <w:t>siūlymu</w:t>
      </w:r>
      <w:r w:rsidRPr="00233A87">
        <w:rPr>
          <w:rFonts w:ascii="Times New Roman" w:hAnsi="Times New Roman"/>
          <w:sz w:val="24"/>
          <w:szCs w:val="24"/>
        </w:rPr>
        <w:t xml:space="preserve">, atsižvelgiant į atsiradusias nenumatytas situacijas sveikatos srityje, Savivaldybės gyventojų </w:t>
      </w:r>
      <w:r w:rsidR="0065064D" w:rsidRPr="00233A87">
        <w:rPr>
          <w:rFonts w:ascii="Times New Roman" w:hAnsi="Times New Roman"/>
          <w:sz w:val="24"/>
          <w:szCs w:val="24"/>
        </w:rPr>
        <w:t xml:space="preserve">visuomenės </w:t>
      </w:r>
      <w:r w:rsidR="006B3506" w:rsidRPr="00233A87">
        <w:rPr>
          <w:rFonts w:ascii="Times New Roman" w:hAnsi="Times New Roman"/>
          <w:sz w:val="24"/>
          <w:szCs w:val="24"/>
        </w:rPr>
        <w:t xml:space="preserve">sveikatos priežiūros paslaugų </w:t>
      </w:r>
      <w:r w:rsidRPr="00233A87">
        <w:rPr>
          <w:rFonts w:ascii="Times New Roman" w:hAnsi="Times New Roman"/>
          <w:sz w:val="24"/>
          <w:szCs w:val="24"/>
        </w:rPr>
        <w:t>poreikius</w:t>
      </w:r>
      <w:r w:rsidR="006B3506" w:rsidRPr="00233A87">
        <w:rPr>
          <w:rFonts w:ascii="Times New Roman" w:hAnsi="Times New Roman"/>
          <w:sz w:val="24"/>
          <w:szCs w:val="24"/>
        </w:rPr>
        <w:t xml:space="preserve">, </w:t>
      </w:r>
      <w:r w:rsidRPr="00233A87">
        <w:rPr>
          <w:rFonts w:ascii="Times New Roman" w:hAnsi="Times New Roman"/>
          <w:sz w:val="24"/>
          <w:szCs w:val="24"/>
        </w:rPr>
        <w:t xml:space="preserve">pokyčius sveikatos politikoje, </w:t>
      </w:r>
      <w:r w:rsidR="009A2251" w:rsidRPr="00233A87">
        <w:rPr>
          <w:rFonts w:ascii="Times New Roman" w:hAnsi="Times New Roman"/>
          <w:sz w:val="24"/>
          <w:szCs w:val="24"/>
        </w:rPr>
        <w:t xml:space="preserve">Savivaldybės tarybos sprendimu </w:t>
      </w:r>
      <w:r w:rsidRPr="00233A87">
        <w:rPr>
          <w:rFonts w:ascii="Times New Roman" w:hAnsi="Times New Roman"/>
          <w:sz w:val="24"/>
          <w:szCs w:val="24"/>
        </w:rPr>
        <w:t>lėšos gali būti skiriamos konkrečiai problemai spręsti.</w:t>
      </w:r>
    </w:p>
    <w:p w14:paraId="0ACCF3AD" w14:textId="77777777" w:rsidR="00205E81" w:rsidRPr="00233A87" w:rsidRDefault="00205E81" w:rsidP="00205E81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3ACDAA8" w14:textId="77777777" w:rsidR="008B6597" w:rsidRPr="00233A87" w:rsidRDefault="008B6597" w:rsidP="000745A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>III SKYRIUS</w:t>
      </w:r>
    </w:p>
    <w:p w14:paraId="494D62AE" w14:textId="77777777" w:rsidR="008B6597" w:rsidRPr="00233A87" w:rsidRDefault="006B3506" w:rsidP="000745A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 xml:space="preserve">VSRSP </w:t>
      </w:r>
      <w:r w:rsidR="008B6597" w:rsidRPr="00233A87">
        <w:rPr>
          <w:rFonts w:ascii="Times New Roman" w:hAnsi="Times New Roman"/>
          <w:b/>
          <w:bCs/>
          <w:sz w:val="24"/>
          <w:szCs w:val="24"/>
        </w:rPr>
        <w:t>SUDARYMAS</w:t>
      </w:r>
    </w:p>
    <w:p w14:paraId="38CF8C98" w14:textId="77777777" w:rsidR="000745A1" w:rsidRPr="00233A87" w:rsidRDefault="000745A1" w:rsidP="000745A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D5185D4" w14:textId="1F0E904E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8. </w:t>
      </w:r>
      <w:r w:rsidR="00842F85" w:rsidRPr="00233A87">
        <w:rPr>
          <w:rFonts w:ascii="Times New Roman" w:hAnsi="Times New Roman"/>
          <w:sz w:val="24"/>
          <w:szCs w:val="24"/>
        </w:rPr>
        <w:t xml:space="preserve">Bendruomenės sveikatos taryba kiekvienais metais </w:t>
      </w:r>
      <w:r w:rsidR="00167511" w:rsidRPr="00233A87">
        <w:rPr>
          <w:rFonts w:ascii="Times New Roman" w:hAnsi="Times New Roman"/>
          <w:sz w:val="24"/>
          <w:szCs w:val="24"/>
        </w:rPr>
        <w:t>S</w:t>
      </w:r>
      <w:r w:rsidR="00842F85" w:rsidRPr="00233A87">
        <w:rPr>
          <w:rFonts w:ascii="Times New Roman" w:hAnsi="Times New Roman"/>
          <w:sz w:val="24"/>
          <w:szCs w:val="24"/>
        </w:rPr>
        <w:t xml:space="preserve">veikatos reikalų koordinatoriui rekomenduoja </w:t>
      </w:r>
      <w:r w:rsidR="006B3506" w:rsidRPr="00233A87">
        <w:rPr>
          <w:rFonts w:ascii="Times New Roman" w:hAnsi="Times New Roman"/>
          <w:sz w:val="24"/>
          <w:szCs w:val="24"/>
        </w:rPr>
        <w:t>VSRSP</w:t>
      </w:r>
      <w:r w:rsidRPr="00233A87">
        <w:rPr>
          <w:rFonts w:ascii="Times New Roman" w:hAnsi="Times New Roman"/>
          <w:sz w:val="24"/>
          <w:szCs w:val="24"/>
        </w:rPr>
        <w:t xml:space="preserve"> priemonių prioritetus.</w:t>
      </w:r>
    </w:p>
    <w:p w14:paraId="0B87CAFE" w14:textId="26B22AA1" w:rsidR="00555DDC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9. </w:t>
      </w:r>
      <w:r w:rsidR="00842F85" w:rsidRPr="00233A87">
        <w:rPr>
          <w:rFonts w:ascii="Times New Roman" w:hAnsi="Times New Roman"/>
          <w:sz w:val="24"/>
          <w:szCs w:val="24"/>
        </w:rPr>
        <w:t>Atsižvelgdamas į Bendruomenės s</w:t>
      </w:r>
      <w:r w:rsidRPr="00233A87">
        <w:rPr>
          <w:rFonts w:ascii="Times New Roman" w:hAnsi="Times New Roman"/>
          <w:sz w:val="24"/>
          <w:szCs w:val="24"/>
        </w:rPr>
        <w:t>veikatos tarybos rekomendacij</w:t>
      </w:r>
      <w:r w:rsidR="00842F85" w:rsidRPr="00233A87">
        <w:rPr>
          <w:rFonts w:ascii="Times New Roman" w:hAnsi="Times New Roman"/>
          <w:sz w:val="24"/>
          <w:szCs w:val="24"/>
        </w:rPr>
        <w:t>as</w:t>
      </w:r>
      <w:r w:rsidRPr="00233A87">
        <w:rPr>
          <w:rFonts w:ascii="Times New Roman" w:hAnsi="Times New Roman"/>
          <w:sz w:val="24"/>
          <w:szCs w:val="24"/>
        </w:rPr>
        <w:t xml:space="preserve">, </w:t>
      </w:r>
      <w:r w:rsidR="00842F85" w:rsidRPr="00233A87">
        <w:rPr>
          <w:rFonts w:ascii="Times New Roman" w:hAnsi="Times New Roman"/>
          <w:sz w:val="24"/>
          <w:szCs w:val="24"/>
        </w:rPr>
        <w:t>S</w:t>
      </w:r>
      <w:r w:rsidRPr="00233A87">
        <w:rPr>
          <w:rFonts w:ascii="Times New Roman" w:hAnsi="Times New Roman"/>
          <w:sz w:val="24"/>
          <w:szCs w:val="24"/>
        </w:rPr>
        <w:t xml:space="preserve">veikatos reikalų koordinatorius </w:t>
      </w:r>
      <w:r w:rsidR="00842F85" w:rsidRPr="00233A87">
        <w:rPr>
          <w:rFonts w:ascii="Times New Roman" w:hAnsi="Times New Roman"/>
          <w:sz w:val="24"/>
          <w:szCs w:val="24"/>
        </w:rPr>
        <w:t xml:space="preserve">kiekvienais metais </w:t>
      </w:r>
      <w:r w:rsidRPr="00233A87">
        <w:rPr>
          <w:rFonts w:ascii="Times New Roman" w:hAnsi="Times New Roman"/>
          <w:sz w:val="24"/>
          <w:szCs w:val="24"/>
        </w:rPr>
        <w:t xml:space="preserve">rengia </w:t>
      </w:r>
      <w:r w:rsidR="00842F85" w:rsidRPr="00233A87">
        <w:rPr>
          <w:rFonts w:ascii="Times New Roman" w:hAnsi="Times New Roman"/>
          <w:sz w:val="24"/>
          <w:szCs w:val="24"/>
        </w:rPr>
        <w:t xml:space="preserve">VSRSP </w:t>
      </w:r>
      <w:r w:rsidRPr="00233A87">
        <w:rPr>
          <w:rFonts w:ascii="Times New Roman" w:hAnsi="Times New Roman"/>
          <w:sz w:val="24"/>
          <w:szCs w:val="24"/>
        </w:rPr>
        <w:t>pajamų ir išlaidų plano projektą</w:t>
      </w:r>
      <w:r w:rsidR="00842F85" w:rsidRPr="00233A87">
        <w:rPr>
          <w:rFonts w:ascii="Times New Roman" w:hAnsi="Times New Roman"/>
          <w:sz w:val="24"/>
          <w:szCs w:val="24"/>
        </w:rPr>
        <w:t xml:space="preserve">, kuriame </w:t>
      </w:r>
      <w:r w:rsidRPr="00233A87">
        <w:rPr>
          <w:rFonts w:ascii="Times New Roman" w:hAnsi="Times New Roman"/>
          <w:sz w:val="24"/>
          <w:szCs w:val="24"/>
        </w:rPr>
        <w:t xml:space="preserve">nurodomi </w:t>
      </w:r>
      <w:r w:rsidR="00842F85" w:rsidRPr="00233A87">
        <w:rPr>
          <w:rFonts w:ascii="Times New Roman" w:hAnsi="Times New Roman"/>
          <w:sz w:val="24"/>
          <w:szCs w:val="24"/>
        </w:rPr>
        <w:t xml:space="preserve">priemonės </w:t>
      </w:r>
      <w:r w:rsidRPr="00233A87">
        <w:rPr>
          <w:rFonts w:ascii="Times New Roman" w:hAnsi="Times New Roman"/>
          <w:sz w:val="24"/>
          <w:szCs w:val="24"/>
        </w:rPr>
        <w:t>finansavimo šaltiniai ir lėšos</w:t>
      </w:r>
      <w:r w:rsidR="00E66F1F" w:rsidRPr="00233A87">
        <w:rPr>
          <w:rFonts w:ascii="Times New Roman" w:hAnsi="Times New Roman"/>
          <w:sz w:val="24"/>
          <w:szCs w:val="24"/>
        </w:rPr>
        <w:t xml:space="preserve"> </w:t>
      </w:r>
      <w:r w:rsidR="00205E81" w:rsidRPr="00233A87">
        <w:rPr>
          <w:rFonts w:ascii="Times New Roman" w:hAnsi="Times New Roman"/>
          <w:sz w:val="24"/>
          <w:szCs w:val="24"/>
        </w:rPr>
        <w:t xml:space="preserve">bei </w:t>
      </w:r>
      <w:r w:rsidRPr="00233A87">
        <w:rPr>
          <w:rFonts w:ascii="Times New Roman" w:hAnsi="Times New Roman"/>
          <w:sz w:val="24"/>
          <w:szCs w:val="24"/>
        </w:rPr>
        <w:t xml:space="preserve">VSRSP </w:t>
      </w:r>
      <w:r w:rsidR="00555DDC" w:rsidRPr="00233A87">
        <w:rPr>
          <w:rFonts w:ascii="Times New Roman" w:hAnsi="Times New Roman"/>
          <w:sz w:val="24"/>
          <w:szCs w:val="24"/>
        </w:rPr>
        <w:t>priemonių vykdytojai</w:t>
      </w:r>
      <w:r w:rsidRPr="00233A87">
        <w:rPr>
          <w:rFonts w:ascii="Times New Roman" w:hAnsi="Times New Roman"/>
          <w:sz w:val="24"/>
          <w:szCs w:val="24"/>
        </w:rPr>
        <w:t>.</w:t>
      </w:r>
    </w:p>
    <w:p w14:paraId="738335DB" w14:textId="1C1A318A" w:rsidR="00167511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10. Savivaldybės taryba Savivaldybės biudžeto asignavimus VSRSP  iš dalies finansuoti ir Savivaldybės aplinkos apsaugos rėmimo specialiosios programos lėšas, numatytas gyventojų </w:t>
      </w:r>
      <w:r w:rsidR="00E66F1F" w:rsidRPr="00233A87">
        <w:rPr>
          <w:rFonts w:ascii="Times New Roman" w:hAnsi="Times New Roman"/>
          <w:sz w:val="24"/>
          <w:szCs w:val="24"/>
        </w:rPr>
        <w:t xml:space="preserve">visuomenės </w:t>
      </w:r>
      <w:r w:rsidRPr="00233A87">
        <w:rPr>
          <w:rFonts w:ascii="Times New Roman" w:hAnsi="Times New Roman"/>
          <w:sz w:val="24"/>
          <w:szCs w:val="24"/>
        </w:rPr>
        <w:t xml:space="preserve">sveikatos </w:t>
      </w:r>
      <w:r w:rsidR="00E66F1F" w:rsidRPr="00233A87">
        <w:rPr>
          <w:rFonts w:ascii="Times New Roman" w:hAnsi="Times New Roman"/>
          <w:sz w:val="24"/>
          <w:szCs w:val="24"/>
        </w:rPr>
        <w:t>priežiūrai</w:t>
      </w:r>
      <w:r w:rsidRPr="00233A87">
        <w:rPr>
          <w:rFonts w:ascii="Times New Roman" w:hAnsi="Times New Roman"/>
          <w:sz w:val="24"/>
          <w:szCs w:val="24"/>
        </w:rPr>
        <w:t xml:space="preserve">, </w:t>
      </w:r>
      <w:r w:rsidR="00205E81" w:rsidRPr="00233A87">
        <w:rPr>
          <w:rFonts w:ascii="Times New Roman" w:hAnsi="Times New Roman"/>
          <w:sz w:val="24"/>
          <w:szCs w:val="24"/>
        </w:rPr>
        <w:t xml:space="preserve">kiekvienais metais </w:t>
      </w:r>
      <w:r w:rsidRPr="00233A87">
        <w:rPr>
          <w:rFonts w:ascii="Times New Roman" w:hAnsi="Times New Roman"/>
          <w:sz w:val="24"/>
          <w:szCs w:val="24"/>
        </w:rPr>
        <w:t>n</w:t>
      </w:r>
      <w:r w:rsidR="00167511" w:rsidRPr="00233A87">
        <w:rPr>
          <w:rFonts w:ascii="Times New Roman" w:hAnsi="Times New Roman"/>
          <w:sz w:val="24"/>
          <w:szCs w:val="24"/>
        </w:rPr>
        <w:t>ustato</w:t>
      </w:r>
      <w:r w:rsidRPr="00233A87">
        <w:rPr>
          <w:rFonts w:ascii="Times New Roman" w:hAnsi="Times New Roman"/>
          <w:sz w:val="24"/>
          <w:szCs w:val="24"/>
        </w:rPr>
        <w:t xml:space="preserve"> tvirtindama Savivaldybės biudžetą.</w:t>
      </w:r>
    </w:p>
    <w:p w14:paraId="0BB60C9F" w14:textId="77777777" w:rsidR="007B1214" w:rsidRPr="00233A87" w:rsidRDefault="007B1214" w:rsidP="000206F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0EDF31" w14:textId="77777777" w:rsidR="008B6597" w:rsidRPr="00233A87" w:rsidRDefault="008B6597" w:rsidP="000206F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7" w:name="_Hlk186715787"/>
      <w:r w:rsidRPr="00233A87">
        <w:rPr>
          <w:rFonts w:ascii="Times New Roman" w:hAnsi="Times New Roman"/>
          <w:b/>
          <w:bCs/>
          <w:sz w:val="24"/>
          <w:szCs w:val="24"/>
        </w:rPr>
        <w:t>IV SKYRIUS</w:t>
      </w:r>
    </w:p>
    <w:bookmarkEnd w:id="7"/>
    <w:p w14:paraId="6F9533D0" w14:textId="77777777" w:rsidR="008B6597" w:rsidRPr="00233A87" w:rsidRDefault="005811AC" w:rsidP="000206F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>VSRSP</w:t>
      </w:r>
      <w:r w:rsidR="008B6597" w:rsidRPr="00233A87">
        <w:rPr>
          <w:rFonts w:ascii="Times New Roman" w:hAnsi="Times New Roman"/>
          <w:b/>
          <w:bCs/>
          <w:sz w:val="24"/>
          <w:szCs w:val="24"/>
        </w:rPr>
        <w:t xml:space="preserve"> VYKDYMAS</w:t>
      </w:r>
    </w:p>
    <w:p w14:paraId="49F1AAAC" w14:textId="77777777" w:rsidR="000206F5" w:rsidRPr="00233A87" w:rsidRDefault="000206F5" w:rsidP="008B6597">
      <w:pPr>
        <w:jc w:val="center"/>
        <w:rPr>
          <w:rFonts w:ascii="Times New Roman" w:hAnsi="Times New Roman"/>
          <w:sz w:val="24"/>
          <w:szCs w:val="24"/>
        </w:rPr>
      </w:pPr>
    </w:p>
    <w:p w14:paraId="572D68EA" w14:textId="2B85129D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1</w:t>
      </w:r>
      <w:r w:rsidRPr="00233A87">
        <w:rPr>
          <w:rFonts w:ascii="Times New Roman" w:hAnsi="Times New Roman"/>
          <w:sz w:val="24"/>
          <w:szCs w:val="24"/>
        </w:rPr>
        <w:t xml:space="preserve">. VSRSP  asignavimų valdytoja yra </w:t>
      </w:r>
      <w:r w:rsidR="004E010F" w:rsidRPr="00233A87">
        <w:rPr>
          <w:rFonts w:ascii="Times New Roman" w:hAnsi="Times New Roman"/>
          <w:sz w:val="24"/>
          <w:szCs w:val="24"/>
        </w:rPr>
        <w:t>S</w:t>
      </w:r>
      <w:r w:rsidRPr="00233A87">
        <w:rPr>
          <w:rFonts w:ascii="Times New Roman" w:hAnsi="Times New Roman"/>
          <w:sz w:val="24"/>
          <w:szCs w:val="24"/>
        </w:rPr>
        <w:t>avivaldybės administracij</w:t>
      </w:r>
      <w:r w:rsidR="004F5A56" w:rsidRPr="00233A87">
        <w:rPr>
          <w:rFonts w:ascii="Times New Roman" w:hAnsi="Times New Roman"/>
          <w:sz w:val="24"/>
          <w:szCs w:val="24"/>
        </w:rPr>
        <w:t>a</w:t>
      </w:r>
      <w:r w:rsidR="009A2251" w:rsidRPr="00233A87">
        <w:rPr>
          <w:rFonts w:ascii="Times New Roman" w:hAnsi="Times New Roman"/>
          <w:sz w:val="24"/>
          <w:szCs w:val="24"/>
        </w:rPr>
        <w:t>.</w:t>
      </w:r>
    </w:p>
    <w:p w14:paraId="041ED073" w14:textId="2B27CAF5" w:rsidR="008B6597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2</w:t>
      </w:r>
      <w:r w:rsidRPr="00233A87">
        <w:rPr>
          <w:rFonts w:ascii="Times New Roman" w:hAnsi="Times New Roman"/>
          <w:sz w:val="24"/>
          <w:szCs w:val="24"/>
        </w:rPr>
        <w:t xml:space="preserve">. VSRSP pajamų ir išlaidų apskaitą tvarko </w:t>
      </w:r>
      <w:r w:rsidR="00035BEA" w:rsidRPr="00233A87">
        <w:rPr>
          <w:rFonts w:ascii="Times New Roman" w:hAnsi="Times New Roman"/>
          <w:sz w:val="24"/>
          <w:szCs w:val="24"/>
        </w:rPr>
        <w:t>S</w:t>
      </w:r>
      <w:r w:rsidRPr="00233A87">
        <w:rPr>
          <w:rFonts w:ascii="Times New Roman" w:hAnsi="Times New Roman"/>
          <w:sz w:val="24"/>
          <w:szCs w:val="24"/>
        </w:rPr>
        <w:t>avivaldybės administracijos Buhalterijos skyrius.</w:t>
      </w:r>
    </w:p>
    <w:p w14:paraId="2D2F6D6C" w14:textId="77777777" w:rsidR="00FC2443" w:rsidRPr="00233A87" w:rsidRDefault="00FC2443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lastRenderedPageBreak/>
        <w:t>1</w:t>
      </w:r>
      <w:r w:rsidR="007B1214" w:rsidRPr="00233A87">
        <w:rPr>
          <w:rFonts w:ascii="Times New Roman" w:hAnsi="Times New Roman"/>
          <w:sz w:val="24"/>
          <w:szCs w:val="24"/>
        </w:rPr>
        <w:t>3</w:t>
      </w:r>
      <w:r w:rsidRPr="00233A87">
        <w:rPr>
          <w:rFonts w:ascii="Times New Roman" w:hAnsi="Times New Roman"/>
          <w:sz w:val="24"/>
          <w:szCs w:val="24"/>
        </w:rPr>
        <w:t>. Priemonių vykdytoj</w:t>
      </w:r>
      <w:r w:rsidR="005C5CAD" w:rsidRPr="00233A87">
        <w:rPr>
          <w:rFonts w:ascii="Times New Roman" w:hAnsi="Times New Roman"/>
          <w:sz w:val="24"/>
          <w:szCs w:val="24"/>
        </w:rPr>
        <w:t>os</w:t>
      </w:r>
      <w:r w:rsidRPr="00233A87">
        <w:rPr>
          <w:rFonts w:ascii="Times New Roman" w:hAnsi="Times New Roman"/>
          <w:sz w:val="24"/>
          <w:szCs w:val="24"/>
        </w:rPr>
        <w:t xml:space="preserve"> </w:t>
      </w:r>
      <w:r w:rsidR="00035BEA" w:rsidRPr="00233A87">
        <w:rPr>
          <w:rFonts w:ascii="Times New Roman" w:hAnsi="Times New Roman"/>
          <w:sz w:val="24"/>
          <w:szCs w:val="24"/>
        </w:rPr>
        <w:t>–</w:t>
      </w:r>
      <w:r w:rsidRPr="00233A87">
        <w:rPr>
          <w:rFonts w:ascii="Times New Roman" w:hAnsi="Times New Roman"/>
          <w:sz w:val="24"/>
          <w:szCs w:val="24"/>
        </w:rPr>
        <w:t xml:space="preserve"> biudžetinės ir viešosios įstaigos, kurių steigėja yra </w:t>
      </w:r>
      <w:r w:rsidR="00035BEA" w:rsidRPr="00233A87">
        <w:rPr>
          <w:rFonts w:ascii="Times New Roman" w:hAnsi="Times New Roman"/>
          <w:sz w:val="24"/>
          <w:szCs w:val="24"/>
        </w:rPr>
        <w:t>S</w:t>
      </w:r>
      <w:r w:rsidRPr="00233A87">
        <w:rPr>
          <w:rFonts w:ascii="Times New Roman" w:hAnsi="Times New Roman"/>
          <w:sz w:val="24"/>
          <w:szCs w:val="24"/>
        </w:rPr>
        <w:t>avivaldybė.</w:t>
      </w:r>
    </w:p>
    <w:p w14:paraId="0F859111" w14:textId="30A1DC24" w:rsidR="007B2752" w:rsidRPr="00233A87" w:rsidRDefault="008B6597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4</w:t>
      </w:r>
      <w:r w:rsidRPr="00233A87">
        <w:rPr>
          <w:rFonts w:ascii="Times New Roman" w:hAnsi="Times New Roman"/>
          <w:sz w:val="24"/>
          <w:szCs w:val="24"/>
        </w:rPr>
        <w:t>. VSRSP   lėšos skiriamos einamųjų metų prioritetinėms VSRSP  priemonėms, kurios numatytos VSRSP  pajamų ir išlaidų plane, įgyvendinti</w:t>
      </w:r>
      <w:r w:rsidR="00A018DE" w:rsidRPr="00233A87">
        <w:rPr>
          <w:rFonts w:ascii="Times New Roman" w:hAnsi="Times New Roman"/>
          <w:sz w:val="24"/>
          <w:szCs w:val="24"/>
        </w:rPr>
        <w:t xml:space="preserve"> (toliau – Priemonė)</w:t>
      </w:r>
      <w:r w:rsidR="005811AC" w:rsidRPr="00233A87">
        <w:rPr>
          <w:rFonts w:ascii="Times New Roman" w:hAnsi="Times New Roman"/>
          <w:sz w:val="24"/>
          <w:szCs w:val="24"/>
        </w:rPr>
        <w:t xml:space="preserve"> bei </w:t>
      </w:r>
      <w:r w:rsidR="004E010F" w:rsidRPr="00233A87">
        <w:rPr>
          <w:rFonts w:ascii="Times New Roman" w:eastAsia="Times New Roman" w:hAnsi="Times New Roman"/>
          <w:sz w:val="24"/>
          <w:szCs w:val="24"/>
        </w:rPr>
        <w:t>S</w:t>
      </w:r>
      <w:r w:rsidR="00035BEA" w:rsidRPr="00233A87">
        <w:rPr>
          <w:rFonts w:ascii="Times New Roman" w:eastAsia="Times New Roman" w:hAnsi="Times New Roman"/>
          <w:sz w:val="24"/>
          <w:szCs w:val="24"/>
        </w:rPr>
        <w:t xml:space="preserve">avivaldybės </w:t>
      </w:r>
      <w:r w:rsidR="005811AC" w:rsidRPr="00233A87">
        <w:rPr>
          <w:rFonts w:ascii="Times New Roman" w:eastAsia="Times New Roman" w:hAnsi="Times New Roman"/>
          <w:sz w:val="24"/>
          <w:szCs w:val="24"/>
        </w:rPr>
        <w:t>visuomenės sveikatos biurui visuomenės sveikatos priežiūros funkcijoms įgyvendinti.</w:t>
      </w:r>
    </w:p>
    <w:p w14:paraId="121B01EF" w14:textId="77777777" w:rsidR="007B2752" w:rsidRPr="00233A87" w:rsidRDefault="006443E4" w:rsidP="00004149">
      <w:pPr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5</w:t>
      </w:r>
      <w:r w:rsidR="00FC2443" w:rsidRPr="00233A87">
        <w:rPr>
          <w:rFonts w:ascii="Times New Roman" w:hAnsi="Times New Roman"/>
          <w:sz w:val="24"/>
          <w:szCs w:val="24"/>
        </w:rPr>
        <w:t xml:space="preserve">. </w:t>
      </w:r>
      <w:r w:rsidR="007B2752" w:rsidRPr="00233A87">
        <w:rPr>
          <w:rFonts w:ascii="Times New Roman" w:hAnsi="Times New Roman"/>
          <w:sz w:val="24"/>
          <w:szCs w:val="24"/>
        </w:rPr>
        <w:t>Kiekvienais metais Savivaldybės taryba iki balandžio 1 d. tvirtina praėjusių metų VSRSP  lėšų panaudojimo ataskaitą.</w:t>
      </w:r>
    </w:p>
    <w:p w14:paraId="3125EF9D" w14:textId="77777777" w:rsidR="00D26430" w:rsidRPr="00233A87" w:rsidRDefault="00D26430" w:rsidP="000206F5">
      <w:pPr>
        <w:spacing w:after="0"/>
        <w:ind w:firstLine="851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7661FF2" w14:textId="77777777" w:rsidR="00404352" w:rsidRPr="00233A87" w:rsidRDefault="00404352" w:rsidP="00D26430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>V SKYRIUS</w:t>
      </w:r>
    </w:p>
    <w:p w14:paraId="43E44C73" w14:textId="77777777" w:rsidR="00404352" w:rsidRPr="00233A87" w:rsidRDefault="00404352" w:rsidP="00D26430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233A87">
        <w:rPr>
          <w:rFonts w:ascii="Times New Roman" w:hAnsi="Times New Roman"/>
          <w:b/>
          <w:caps/>
          <w:sz w:val="24"/>
          <w:szCs w:val="24"/>
        </w:rPr>
        <w:t>Išlaidų, susijusių su Priemonėmis, finansavimas</w:t>
      </w:r>
    </w:p>
    <w:p w14:paraId="2855A0D6" w14:textId="77777777" w:rsidR="00404352" w:rsidRPr="00233A87" w:rsidRDefault="00404352" w:rsidP="00404352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807E909" w14:textId="77777777" w:rsidR="00C10B9C" w:rsidRPr="00233A87" w:rsidRDefault="00D26430" w:rsidP="00004149">
      <w:pPr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6</w:t>
      </w:r>
      <w:r w:rsidRPr="00233A87">
        <w:rPr>
          <w:rFonts w:ascii="Times New Roman" w:hAnsi="Times New Roman"/>
          <w:sz w:val="24"/>
          <w:szCs w:val="24"/>
        </w:rPr>
        <w:t xml:space="preserve">. </w:t>
      </w:r>
      <w:r w:rsidR="006443E4" w:rsidRPr="00233A87">
        <w:rPr>
          <w:rFonts w:ascii="Times New Roman" w:hAnsi="Times New Roman"/>
          <w:sz w:val="24"/>
          <w:szCs w:val="24"/>
        </w:rPr>
        <w:t>Su finansavimą gavusiais Priemonės vykdytojais Biudžeto lėšų naudojimo sutartis (toliau – Sutartis), patvirtinta</w:t>
      </w:r>
      <w:r w:rsidR="00C10B9C" w:rsidRPr="00233A87">
        <w:rPr>
          <w:rFonts w:ascii="Times New Roman" w:hAnsi="Times New Roman"/>
          <w:sz w:val="24"/>
          <w:szCs w:val="24"/>
        </w:rPr>
        <w:t>s</w:t>
      </w:r>
      <w:r w:rsidR="006443E4" w:rsidRPr="00233A87">
        <w:rPr>
          <w:rFonts w:ascii="Times New Roman" w:hAnsi="Times New Roman"/>
          <w:sz w:val="24"/>
          <w:szCs w:val="24"/>
        </w:rPr>
        <w:t xml:space="preserve"> </w:t>
      </w:r>
      <w:r w:rsidR="00AB1825" w:rsidRPr="00233A87">
        <w:rPr>
          <w:rFonts w:ascii="Times New Roman" w:eastAsia="Times New Roman" w:hAnsi="Times New Roman"/>
          <w:sz w:val="24"/>
          <w:szCs w:val="24"/>
          <w:lang w:eastAsia="ar-SA"/>
        </w:rPr>
        <w:t>S</w:t>
      </w:r>
      <w:r w:rsidR="006443E4" w:rsidRPr="00233A87">
        <w:rPr>
          <w:rFonts w:ascii="Times New Roman" w:eastAsia="Times New Roman" w:hAnsi="Times New Roman"/>
          <w:sz w:val="24"/>
          <w:szCs w:val="24"/>
          <w:lang w:eastAsia="ar-SA"/>
        </w:rPr>
        <w:t>avivaldybės administracijos direktoriaus 2023 m. liepos 7 d. įsakymu Nr. V1E-863 ,,Dėl Kaišiadorių rajono savivaldybės administracijos lėšų naudojimo tvarkos aprašo“</w:t>
      </w:r>
      <w:r w:rsidR="0034721A" w:rsidRPr="00233A87">
        <w:rPr>
          <w:rFonts w:ascii="Times New Roman" w:eastAsia="Times New Roman" w:hAnsi="Times New Roman"/>
          <w:sz w:val="24"/>
          <w:szCs w:val="24"/>
          <w:lang w:eastAsia="ar-SA"/>
        </w:rPr>
        <w:t xml:space="preserve"> (toliau – </w:t>
      </w:r>
      <w:r w:rsidR="009A2251" w:rsidRPr="00233A87">
        <w:rPr>
          <w:rFonts w:ascii="Times New Roman" w:eastAsia="Times New Roman" w:hAnsi="Times New Roman"/>
          <w:sz w:val="24"/>
          <w:szCs w:val="24"/>
          <w:lang w:eastAsia="ar-SA"/>
        </w:rPr>
        <w:t>Savivaldybės administracijos lėšų naudojimo tvarkos aprašas</w:t>
      </w:r>
      <w:r w:rsidR="0034721A" w:rsidRPr="00233A87">
        <w:rPr>
          <w:rFonts w:ascii="Times New Roman" w:eastAsia="Times New Roman" w:hAnsi="Times New Roman"/>
          <w:sz w:val="24"/>
          <w:szCs w:val="24"/>
          <w:lang w:eastAsia="ar-SA"/>
        </w:rPr>
        <w:t>)</w:t>
      </w:r>
      <w:r w:rsidR="006443E4" w:rsidRPr="00233A87">
        <w:rPr>
          <w:rFonts w:ascii="Times New Roman" w:eastAsia="Times New Roman" w:hAnsi="Times New Roman"/>
          <w:sz w:val="24"/>
          <w:szCs w:val="24"/>
          <w:lang w:eastAsia="ar-SA"/>
        </w:rPr>
        <w:t>, pasira</w:t>
      </w:r>
      <w:r w:rsidR="004F5A56" w:rsidRPr="00233A87">
        <w:rPr>
          <w:rFonts w:ascii="Times New Roman" w:eastAsia="Times New Roman" w:hAnsi="Times New Roman"/>
          <w:sz w:val="24"/>
          <w:szCs w:val="24"/>
          <w:lang w:eastAsia="ar-SA"/>
        </w:rPr>
        <w:t>šo</w:t>
      </w:r>
      <w:r w:rsidRPr="00233A87">
        <w:rPr>
          <w:rFonts w:ascii="Times New Roman" w:hAnsi="Times New Roman"/>
          <w:sz w:val="24"/>
          <w:szCs w:val="24"/>
        </w:rPr>
        <w:t xml:space="preserve"> </w:t>
      </w:r>
      <w:r w:rsidR="004F5A56" w:rsidRPr="00233A87">
        <w:rPr>
          <w:rFonts w:ascii="Times New Roman" w:hAnsi="Times New Roman"/>
          <w:sz w:val="24"/>
          <w:szCs w:val="24"/>
        </w:rPr>
        <w:t>S</w:t>
      </w:r>
      <w:r w:rsidRPr="00233A87">
        <w:rPr>
          <w:rFonts w:ascii="Times New Roman" w:hAnsi="Times New Roman"/>
          <w:sz w:val="24"/>
          <w:szCs w:val="24"/>
        </w:rPr>
        <w:t>avivaldybės administracija. Sutartyse, vadovaujantis Tvarkos aprašu, aprašomi organizacijos įsipareigojimai, nustatomas finansavimo dydis, terminai ir lėšų naudojimo atskaitomybės bei atsakomybės sąlygos.</w:t>
      </w:r>
      <w:r w:rsidR="00C10B9C" w:rsidRPr="00233A87">
        <w:rPr>
          <w:rFonts w:ascii="Times New Roman" w:hAnsi="Times New Roman"/>
          <w:sz w:val="24"/>
          <w:szCs w:val="24"/>
        </w:rPr>
        <w:t xml:space="preserve"> Finansuojamos gali būti tik su Priemonės įgyvendinimu susijusios išlaidos, paslaugos ir darbai nuo Priemonės Sutarties pasirašymo dienos iki einamųjų metų gruodžio 23 d.</w:t>
      </w:r>
    </w:p>
    <w:p w14:paraId="6284006B" w14:textId="4C872153" w:rsidR="00AB1825" w:rsidRPr="00233A87" w:rsidRDefault="003E665B" w:rsidP="00004149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7</w:t>
      </w:r>
      <w:r w:rsidRPr="00233A87">
        <w:rPr>
          <w:rFonts w:ascii="Times New Roman" w:hAnsi="Times New Roman"/>
          <w:sz w:val="24"/>
          <w:szCs w:val="24"/>
        </w:rPr>
        <w:t xml:space="preserve">. Priemonės </w:t>
      </w:r>
      <w:r w:rsidR="006443E4" w:rsidRPr="00233A87">
        <w:rPr>
          <w:rFonts w:ascii="Times New Roman" w:hAnsi="Times New Roman"/>
          <w:sz w:val="24"/>
          <w:szCs w:val="24"/>
        </w:rPr>
        <w:t xml:space="preserve">vykdytojui </w:t>
      </w:r>
      <w:r w:rsidR="00404352" w:rsidRPr="00233A87">
        <w:rPr>
          <w:rFonts w:ascii="Times New Roman" w:hAnsi="Times New Roman"/>
          <w:sz w:val="24"/>
          <w:szCs w:val="24"/>
        </w:rPr>
        <w:t xml:space="preserve">pirkti </w:t>
      </w:r>
      <w:r w:rsidR="00906EAC" w:rsidRPr="00233A87">
        <w:rPr>
          <w:rFonts w:ascii="Times New Roman" w:hAnsi="Times New Roman"/>
          <w:sz w:val="24"/>
          <w:szCs w:val="24"/>
        </w:rPr>
        <w:t xml:space="preserve">priemones, paslaugas </w:t>
      </w:r>
      <w:r w:rsidR="00404352" w:rsidRPr="00233A87">
        <w:rPr>
          <w:rFonts w:ascii="Times New Roman" w:hAnsi="Times New Roman"/>
          <w:sz w:val="24"/>
          <w:szCs w:val="24"/>
        </w:rPr>
        <w:t>privaloma vadovaujantis Lietuvos</w:t>
      </w:r>
    </w:p>
    <w:p w14:paraId="7D10F657" w14:textId="77165B98" w:rsidR="003E665B" w:rsidRPr="00233A87" w:rsidRDefault="00404352" w:rsidP="00004149">
      <w:pPr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33A87">
        <w:rPr>
          <w:rFonts w:ascii="Times New Roman" w:hAnsi="Times New Roman"/>
          <w:sz w:val="24"/>
          <w:szCs w:val="24"/>
        </w:rPr>
        <w:t>Respublikos įstatym</w:t>
      </w:r>
      <w:r w:rsidR="00386FCA" w:rsidRPr="00233A87">
        <w:rPr>
          <w:rFonts w:ascii="Times New Roman" w:hAnsi="Times New Roman"/>
          <w:sz w:val="24"/>
          <w:szCs w:val="24"/>
        </w:rPr>
        <w:t>ais</w:t>
      </w:r>
      <w:r w:rsidR="003E665B" w:rsidRPr="00233A87">
        <w:rPr>
          <w:rFonts w:ascii="Times New Roman" w:hAnsi="Times New Roman"/>
          <w:sz w:val="24"/>
          <w:szCs w:val="24"/>
        </w:rPr>
        <w:t xml:space="preserve"> </w:t>
      </w:r>
      <w:r w:rsidR="00386FCA" w:rsidRPr="00233A87">
        <w:rPr>
          <w:rFonts w:ascii="Times New Roman" w:eastAsia="Times New Roman" w:hAnsi="Times New Roman"/>
          <w:sz w:val="24"/>
          <w:szCs w:val="24"/>
          <w:lang w:eastAsia="ar-SA"/>
        </w:rPr>
        <w:t>ir kitais teisės aktais</w:t>
      </w:r>
      <w:r w:rsidR="00AB1825" w:rsidRPr="00233A87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0EC74FE9" w14:textId="77777777" w:rsidR="00404352" w:rsidRPr="00233A87" w:rsidRDefault="00404352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 Negali būti finansuojamos Priemonės išlaidos, skirtos:</w:t>
      </w:r>
    </w:p>
    <w:p w14:paraId="0F514B21" w14:textId="77777777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.1. ilgalaikiam turtui;</w:t>
      </w:r>
    </w:p>
    <w:p w14:paraId="3CBBEE48" w14:textId="2FC4CC62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.2. asmens sveikatos priežiūros paslaugoms, už kurias yra apmokama iš</w:t>
      </w:r>
    </w:p>
    <w:p w14:paraId="10B109F7" w14:textId="77777777" w:rsidR="003E665B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privalomojo sveikatos draudimo fondo biudžeto lėšų</w:t>
      </w:r>
      <w:r w:rsidR="007337D4">
        <w:rPr>
          <w:rFonts w:ascii="Times New Roman" w:hAnsi="Times New Roman"/>
          <w:sz w:val="24"/>
          <w:szCs w:val="24"/>
        </w:rPr>
        <w:t>,</w:t>
      </w:r>
      <w:r w:rsidRPr="00233A87">
        <w:rPr>
          <w:rFonts w:ascii="Times New Roman" w:hAnsi="Times New Roman"/>
          <w:sz w:val="24"/>
          <w:szCs w:val="24"/>
        </w:rPr>
        <w:t xml:space="preserve"> ir valstybės lėšomis finansuojamoms visuomenės sveikatos paslaugoms;</w:t>
      </w:r>
    </w:p>
    <w:p w14:paraId="72D7F8FB" w14:textId="2BE19050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.3. su visuomenės sveikata nesusijusioms laisvalaikio veiklos išlaidoms;</w:t>
      </w:r>
    </w:p>
    <w:p w14:paraId="6277B47C" w14:textId="076A1632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.4. patalpoms remontuoti, rekonstrukcijai ir statybai;</w:t>
      </w:r>
    </w:p>
    <w:p w14:paraId="2553EA44" w14:textId="0BE23A6F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.5. įsiskolinimams pade</w:t>
      </w:r>
      <w:r w:rsidR="00413ECC" w:rsidRPr="00233A87">
        <w:rPr>
          <w:rFonts w:ascii="Times New Roman" w:hAnsi="Times New Roman"/>
          <w:sz w:val="24"/>
          <w:szCs w:val="24"/>
        </w:rPr>
        <w:t>n</w:t>
      </w:r>
      <w:r w:rsidRPr="00233A87">
        <w:rPr>
          <w:rFonts w:ascii="Times New Roman" w:hAnsi="Times New Roman"/>
          <w:sz w:val="24"/>
          <w:szCs w:val="24"/>
        </w:rPr>
        <w:t>gti;</w:t>
      </w:r>
    </w:p>
    <w:p w14:paraId="1F4EF7CA" w14:textId="6E8F98E4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.6. transporto priemonių remontui ir eksploatacinių (išskyrus kuro ir nuomos)</w:t>
      </w:r>
    </w:p>
    <w:p w14:paraId="3384C5FE" w14:textId="77777777" w:rsidR="00404352" w:rsidRPr="00233A87" w:rsidRDefault="00404352" w:rsidP="00004149">
      <w:pPr>
        <w:pStyle w:val="ListParagraph"/>
        <w:tabs>
          <w:tab w:val="left" w:pos="709"/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išlaidų apmokėjimui;</w:t>
      </w:r>
    </w:p>
    <w:p w14:paraId="07AC714D" w14:textId="36216044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.7. draudimo išlaidoms, lizingui, išperkamajai nuomai, piniginiams prizams;</w:t>
      </w:r>
    </w:p>
    <w:p w14:paraId="7D834A25" w14:textId="77777777" w:rsidR="00404352" w:rsidRPr="00233A87" w:rsidRDefault="00404352" w:rsidP="00004149">
      <w:pPr>
        <w:pStyle w:val="ListParagraph"/>
        <w:tabs>
          <w:tab w:val="left" w:pos="709"/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komandiruotėms;</w:t>
      </w:r>
    </w:p>
    <w:p w14:paraId="30C06FF8" w14:textId="1DDAB8AB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.8. komisiniam mokesčiui už valiutos keitimą, nuostoliams, atsiradusiems dėl</w:t>
      </w:r>
    </w:p>
    <w:p w14:paraId="619440C1" w14:textId="77777777" w:rsidR="00404352" w:rsidRPr="00233A87" w:rsidRDefault="00404352" w:rsidP="00004149">
      <w:pPr>
        <w:pStyle w:val="ListParagraph"/>
        <w:tabs>
          <w:tab w:val="left" w:pos="709"/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užsienio valiutos keitimo;</w:t>
      </w:r>
    </w:p>
    <w:p w14:paraId="0F8506C8" w14:textId="5C83EC47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.9. pareiškėjui nuosavybės teise priklausančių patalpų nuomos išlaidoms, išlaidoms,</w:t>
      </w:r>
    </w:p>
    <w:p w14:paraId="7D61D1E3" w14:textId="77777777" w:rsidR="00404352" w:rsidRPr="00233A87" w:rsidRDefault="00404352" w:rsidP="00004149">
      <w:pPr>
        <w:pStyle w:val="ListParagraph"/>
        <w:tabs>
          <w:tab w:val="left" w:pos="709"/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skirtoms kasdienei įstaigos veiklai, apmokėti;</w:t>
      </w:r>
    </w:p>
    <w:p w14:paraId="2CBDEA40" w14:textId="4C0C3BE1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lastRenderedPageBreak/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.10. veikloms, vykdomoms ne Lietuvos Respublikos teritorijoje;</w:t>
      </w:r>
    </w:p>
    <w:p w14:paraId="0CD06B9A" w14:textId="0C6209A6" w:rsidR="00404352" w:rsidRPr="00233A87" w:rsidRDefault="00404352" w:rsidP="00004149">
      <w:pPr>
        <w:pStyle w:val="ListParagraph"/>
        <w:tabs>
          <w:tab w:val="left" w:pos="851"/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</w:t>
      </w:r>
      <w:r w:rsidR="007B121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>.11. darbo užmokesčiui ar socialinio draudimo išmokoms, didesnėms nei 15 proc.</w:t>
      </w:r>
    </w:p>
    <w:p w14:paraId="32BC97F6" w14:textId="77777777" w:rsidR="006443E4" w:rsidRPr="00233A87" w:rsidRDefault="007B1214" w:rsidP="00004149">
      <w:pPr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19</w:t>
      </w:r>
      <w:r w:rsidR="006443E4" w:rsidRPr="00233A87">
        <w:rPr>
          <w:rFonts w:ascii="Times New Roman" w:hAnsi="Times New Roman"/>
          <w:sz w:val="24"/>
          <w:szCs w:val="24"/>
        </w:rPr>
        <w:t>. Lėšų pervedimas gali būti koreguojamas, atsižvelgiant į tai, kaip vykdomas VSRSP pajamų planas.</w:t>
      </w:r>
    </w:p>
    <w:p w14:paraId="081E87DF" w14:textId="77777777" w:rsidR="00D9603B" w:rsidRPr="00233A87" w:rsidRDefault="00D9603B" w:rsidP="00D9603B">
      <w:pPr>
        <w:tabs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164F1EC7" w14:textId="77777777" w:rsidR="00D9603B" w:rsidRPr="00233A87" w:rsidRDefault="00D9603B" w:rsidP="00D9603B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8" w:name="_Hlk187668975"/>
      <w:r w:rsidRPr="00233A87">
        <w:rPr>
          <w:rFonts w:ascii="Times New Roman" w:hAnsi="Times New Roman"/>
          <w:b/>
          <w:caps/>
          <w:sz w:val="24"/>
          <w:szCs w:val="24"/>
        </w:rPr>
        <w:t>VI SKYRIUS</w:t>
      </w:r>
    </w:p>
    <w:p w14:paraId="745C6493" w14:textId="77777777" w:rsidR="008B6597" w:rsidRPr="00233A87" w:rsidRDefault="008B6597" w:rsidP="008B659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>ATSAKOMYBĖ IR KONTROLĖ</w:t>
      </w:r>
    </w:p>
    <w:p w14:paraId="178B42A8" w14:textId="77777777" w:rsidR="007D18CE" w:rsidRPr="00233A87" w:rsidRDefault="007D18CE" w:rsidP="008B659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488E632" w14:textId="2818CFCA" w:rsidR="009900F1" w:rsidRPr="00233A87" w:rsidRDefault="00ED37B5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bookmarkStart w:id="9" w:name="_Hlk188357559"/>
      <w:r w:rsidRPr="00233A87">
        <w:rPr>
          <w:rFonts w:ascii="Times New Roman" w:hAnsi="Times New Roman"/>
          <w:sz w:val="24"/>
          <w:szCs w:val="24"/>
        </w:rPr>
        <w:t>2</w:t>
      </w:r>
      <w:r w:rsidR="007B1214" w:rsidRPr="00233A87">
        <w:rPr>
          <w:rFonts w:ascii="Times New Roman" w:hAnsi="Times New Roman"/>
          <w:sz w:val="24"/>
          <w:szCs w:val="24"/>
        </w:rPr>
        <w:t>0</w:t>
      </w:r>
      <w:r w:rsidRPr="00233A87">
        <w:rPr>
          <w:rFonts w:ascii="Times New Roman" w:hAnsi="Times New Roman"/>
          <w:sz w:val="24"/>
          <w:szCs w:val="24"/>
        </w:rPr>
        <w:t xml:space="preserve">. Už VSRSP </w:t>
      </w:r>
      <w:r w:rsidR="00052161" w:rsidRPr="00233A87">
        <w:rPr>
          <w:rFonts w:ascii="Times New Roman" w:hAnsi="Times New Roman"/>
          <w:sz w:val="24"/>
          <w:szCs w:val="24"/>
        </w:rPr>
        <w:t>P</w:t>
      </w:r>
      <w:r w:rsidRPr="00233A87">
        <w:rPr>
          <w:rFonts w:ascii="Times New Roman" w:hAnsi="Times New Roman"/>
          <w:sz w:val="24"/>
          <w:szCs w:val="24"/>
        </w:rPr>
        <w:t xml:space="preserve">riemonėms skirtų lėšų tinkamą panaudojimą, darbų apimčių ir kokybinių parametrų įvykdymą, </w:t>
      </w:r>
      <w:r w:rsidR="00052161" w:rsidRPr="00233A87">
        <w:rPr>
          <w:rFonts w:ascii="Times New Roman" w:hAnsi="Times New Roman"/>
          <w:sz w:val="24"/>
          <w:szCs w:val="24"/>
        </w:rPr>
        <w:t>P</w:t>
      </w:r>
      <w:r w:rsidRPr="00233A87">
        <w:rPr>
          <w:rFonts w:ascii="Times New Roman" w:hAnsi="Times New Roman"/>
          <w:sz w:val="24"/>
          <w:szCs w:val="24"/>
        </w:rPr>
        <w:t>riemonės įgyvendinimo ir finansinės ataskaitų pateikimą atsako</w:t>
      </w:r>
      <w:r w:rsidR="003E665B" w:rsidRPr="00233A87">
        <w:rPr>
          <w:rFonts w:ascii="Times New Roman" w:hAnsi="Times New Roman"/>
          <w:sz w:val="24"/>
          <w:szCs w:val="24"/>
        </w:rPr>
        <w:t xml:space="preserve"> </w:t>
      </w:r>
      <w:r w:rsidRPr="00233A87">
        <w:rPr>
          <w:rFonts w:ascii="Times New Roman" w:hAnsi="Times New Roman"/>
          <w:sz w:val="24"/>
          <w:szCs w:val="24"/>
        </w:rPr>
        <w:t xml:space="preserve">organizacijos, kuriai pagal </w:t>
      </w:r>
      <w:r w:rsidR="00052161" w:rsidRPr="00233A87">
        <w:rPr>
          <w:rFonts w:ascii="Times New Roman" w:hAnsi="Times New Roman"/>
          <w:sz w:val="24"/>
          <w:szCs w:val="24"/>
        </w:rPr>
        <w:t>P</w:t>
      </w:r>
      <w:r w:rsidRPr="00233A87">
        <w:rPr>
          <w:rFonts w:ascii="Times New Roman" w:hAnsi="Times New Roman"/>
          <w:sz w:val="24"/>
          <w:szCs w:val="24"/>
        </w:rPr>
        <w:t>riemonės aprašą paskirtos lėšos, vadovas.</w:t>
      </w:r>
    </w:p>
    <w:p w14:paraId="22F3EABA" w14:textId="5AE851D9" w:rsidR="0034721A" w:rsidRPr="00233A87" w:rsidRDefault="00ED37B5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2</w:t>
      </w:r>
      <w:r w:rsidR="007B1214" w:rsidRPr="00233A87">
        <w:rPr>
          <w:rFonts w:ascii="Times New Roman" w:hAnsi="Times New Roman"/>
          <w:sz w:val="24"/>
          <w:szCs w:val="24"/>
        </w:rPr>
        <w:t>1</w:t>
      </w:r>
      <w:r w:rsidRPr="00233A87">
        <w:rPr>
          <w:rFonts w:ascii="Times New Roman" w:hAnsi="Times New Roman"/>
          <w:sz w:val="24"/>
          <w:szCs w:val="24"/>
        </w:rPr>
        <w:t>.</w:t>
      </w:r>
      <w:r w:rsidR="0034721A" w:rsidRPr="00233A87">
        <w:rPr>
          <w:rFonts w:ascii="Times New Roman" w:eastAsia="Times New Roman" w:hAnsi="Times New Roman"/>
          <w:sz w:val="24"/>
          <w:szCs w:val="24"/>
        </w:rPr>
        <w:t xml:space="preserve"> Priemonės vykdytojai, kuriems skirtas Savivaldybės administracijos  finansavimas priemonėms įgyvendinti, </w:t>
      </w:r>
      <w:r w:rsidR="009900F1" w:rsidRPr="00233A87">
        <w:rPr>
          <w:rFonts w:ascii="Times New Roman" w:eastAsia="Times New Roman" w:hAnsi="Times New Roman"/>
          <w:sz w:val="24"/>
          <w:szCs w:val="24"/>
        </w:rPr>
        <w:t xml:space="preserve">vadovaudamiesi </w:t>
      </w:r>
      <w:r w:rsidR="009A2251" w:rsidRPr="00233A87">
        <w:rPr>
          <w:rFonts w:ascii="Times New Roman" w:eastAsia="Times New Roman" w:hAnsi="Times New Roman"/>
          <w:sz w:val="24"/>
          <w:szCs w:val="24"/>
          <w:lang w:eastAsia="ar-SA"/>
        </w:rPr>
        <w:t>Savivaldybės administracijos lėšų naudojimo tvarkos aprašo</w:t>
      </w:r>
      <w:r w:rsidR="009900F1" w:rsidRPr="00233A87">
        <w:rPr>
          <w:rFonts w:ascii="Times New Roman" w:eastAsia="Times New Roman" w:hAnsi="Times New Roman"/>
          <w:sz w:val="24"/>
          <w:szCs w:val="24"/>
        </w:rPr>
        <w:t xml:space="preserve"> nuostatomis</w:t>
      </w:r>
      <w:r w:rsidR="007D18CE" w:rsidRPr="00233A87">
        <w:rPr>
          <w:rFonts w:ascii="Times New Roman" w:eastAsia="Times New Roman" w:hAnsi="Times New Roman"/>
          <w:sz w:val="24"/>
          <w:szCs w:val="24"/>
        </w:rPr>
        <w:t>,</w:t>
      </w:r>
      <w:r w:rsidR="009900F1" w:rsidRPr="00233A87">
        <w:rPr>
          <w:rFonts w:ascii="Times New Roman" w:eastAsia="Times New Roman" w:hAnsi="Times New Roman"/>
          <w:sz w:val="24"/>
          <w:szCs w:val="24"/>
        </w:rPr>
        <w:t xml:space="preserve"> teikia šias ataskaitas:</w:t>
      </w:r>
    </w:p>
    <w:p w14:paraId="02809DE4" w14:textId="77777777" w:rsidR="0034721A" w:rsidRPr="00233A87" w:rsidRDefault="0034721A" w:rsidP="0000414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233A87">
        <w:rPr>
          <w:rFonts w:ascii="Times New Roman" w:eastAsia="Times New Roman" w:hAnsi="Times New Roman"/>
          <w:sz w:val="24"/>
          <w:szCs w:val="24"/>
        </w:rPr>
        <w:t>21.1. Žemesniojo lygio Biudžeto išlaidų sąmatos vykdymo ataskait</w:t>
      </w:r>
      <w:r w:rsidR="007D18CE" w:rsidRPr="00233A87">
        <w:rPr>
          <w:rFonts w:ascii="Times New Roman" w:eastAsia="Times New Roman" w:hAnsi="Times New Roman"/>
          <w:sz w:val="24"/>
          <w:szCs w:val="24"/>
        </w:rPr>
        <w:t>ą</w:t>
      </w:r>
      <w:r w:rsidRPr="00233A87">
        <w:rPr>
          <w:rFonts w:ascii="Times New Roman" w:eastAsia="Times New Roman" w:hAnsi="Times New Roman"/>
          <w:sz w:val="24"/>
          <w:szCs w:val="24"/>
        </w:rPr>
        <w:t xml:space="preserve"> (forma Nr. 2 </w:t>
      </w:r>
      <w:r w:rsidR="007337D4">
        <w:rPr>
          <w:rFonts w:ascii="Times New Roman" w:eastAsia="Times New Roman" w:hAnsi="Times New Roman"/>
          <w:sz w:val="24"/>
          <w:szCs w:val="24"/>
        </w:rPr>
        <w:t>–</w:t>
      </w:r>
      <w:r w:rsidRPr="00233A87">
        <w:rPr>
          <w:rFonts w:ascii="Times New Roman" w:eastAsia="Times New Roman" w:hAnsi="Times New Roman"/>
          <w:sz w:val="24"/>
          <w:szCs w:val="24"/>
        </w:rPr>
        <w:t xml:space="preserve"> metinė, ketvirtinė), patvirtint</w:t>
      </w:r>
      <w:r w:rsidR="007D18CE" w:rsidRPr="00233A87">
        <w:rPr>
          <w:rFonts w:ascii="Times New Roman" w:eastAsia="Times New Roman" w:hAnsi="Times New Roman"/>
          <w:sz w:val="24"/>
          <w:szCs w:val="24"/>
        </w:rPr>
        <w:t>ą</w:t>
      </w:r>
      <w:r w:rsidRPr="00233A87">
        <w:rPr>
          <w:rFonts w:ascii="Times New Roman" w:eastAsia="Times New Roman" w:hAnsi="Times New Roman"/>
          <w:sz w:val="24"/>
          <w:szCs w:val="24"/>
        </w:rPr>
        <w:t xml:space="preserve"> Lietuvos Respublikos finansų ministro</w:t>
      </w:r>
      <w:r w:rsidRPr="00233A87">
        <w:rPr>
          <w:rFonts w:ascii="Times New Roman" w:eastAsia="Times New Roman" w:hAnsi="Times New Roman"/>
          <w:color w:val="FF0000"/>
          <w:sz w:val="24"/>
          <w:szCs w:val="24"/>
        </w:rPr>
        <w:t xml:space="preserve"> </w:t>
      </w:r>
      <w:r w:rsidRPr="00233A87">
        <w:rPr>
          <w:rFonts w:ascii="Times New Roman" w:eastAsia="Times New Roman" w:hAnsi="Times New Roman"/>
          <w:sz w:val="24"/>
          <w:szCs w:val="24"/>
        </w:rPr>
        <w:t>įsakymu;</w:t>
      </w:r>
    </w:p>
    <w:p w14:paraId="1B35EFC6" w14:textId="77777777" w:rsidR="0034721A" w:rsidRPr="00233A87" w:rsidRDefault="0034721A" w:rsidP="0000414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233A87">
        <w:rPr>
          <w:rFonts w:ascii="Times New Roman" w:eastAsia="Times New Roman" w:hAnsi="Times New Roman"/>
          <w:sz w:val="24"/>
          <w:szCs w:val="24"/>
        </w:rPr>
        <w:t>2</w:t>
      </w:r>
      <w:r w:rsidR="009900F1" w:rsidRPr="00233A87">
        <w:rPr>
          <w:rFonts w:ascii="Times New Roman" w:eastAsia="Times New Roman" w:hAnsi="Times New Roman"/>
          <w:sz w:val="24"/>
          <w:szCs w:val="24"/>
        </w:rPr>
        <w:t>1</w:t>
      </w:r>
      <w:r w:rsidRPr="00233A87">
        <w:rPr>
          <w:rFonts w:ascii="Times New Roman" w:eastAsia="Times New Roman" w:hAnsi="Times New Roman"/>
          <w:sz w:val="24"/>
          <w:szCs w:val="24"/>
        </w:rPr>
        <w:t>.2. Priemonės įvykdymo ir lėšų panaudojimo ataskait</w:t>
      </w:r>
      <w:r w:rsidR="007D18CE" w:rsidRPr="00233A87">
        <w:rPr>
          <w:rFonts w:ascii="Times New Roman" w:eastAsia="Times New Roman" w:hAnsi="Times New Roman"/>
          <w:sz w:val="24"/>
          <w:szCs w:val="24"/>
        </w:rPr>
        <w:t>ą</w:t>
      </w:r>
      <w:r w:rsidRPr="00233A87">
        <w:rPr>
          <w:rFonts w:ascii="Times New Roman" w:eastAsia="Times New Roman" w:hAnsi="Times New Roman"/>
          <w:sz w:val="24"/>
          <w:szCs w:val="24"/>
        </w:rPr>
        <w:t>, parengt</w:t>
      </w:r>
      <w:r w:rsidR="007D18CE" w:rsidRPr="00233A87">
        <w:rPr>
          <w:rFonts w:ascii="Times New Roman" w:eastAsia="Times New Roman" w:hAnsi="Times New Roman"/>
          <w:sz w:val="24"/>
          <w:szCs w:val="24"/>
        </w:rPr>
        <w:t>ą</w:t>
      </w:r>
      <w:r w:rsidRPr="00233A87">
        <w:rPr>
          <w:rFonts w:ascii="Times New Roman" w:eastAsia="Times New Roman" w:hAnsi="Times New Roman"/>
          <w:sz w:val="24"/>
          <w:szCs w:val="24"/>
        </w:rPr>
        <w:t xml:space="preserve"> pagal</w:t>
      </w:r>
      <w:r w:rsidR="009D2DD6" w:rsidRPr="009D2DD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D2DD6" w:rsidRPr="00233A87">
        <w:rPr>
          <w:rFonts w:ascii="Times New Roman" w:eastAsia="Times New Roman" w:hAnsi="Times New Roman"/>
          <w:sz w:val="24"/>
          <w:szCs w:val="24"/>
          <w:lang w:eastAsia="ar-SA"/>
        </w:rPr>
        <w:t>Savivaldybės administracijos lėšų naudojimo tvarkos aprašo</w:t>
      </w:r>
      <w:r w:rsidRPr="00233A87">
        <w:rPr>
          <w:rFonts w:ascii="Times New Roman" w:eastAsia="Times New Roman" w:hAnsi="Times New Roman"/>
          <w:sz w:val="24"/>
          <w:szCs w:val="24"/>
        </w:rPr>
        <w:t xml:space="preserve"> 4 priedą</w:t>
      </w:r>
      <w:r w:rsidR="009900F1" w:rsidRPr="00233A87">
        <w:rPr>
          <w:rFonts w:ascii="Times New Roman" w:eastAsia="Times New Roman" w:hAnsi="Times New Roman"/>
          <w:sz w:val="24"/>
          <w:szCs w:val="24"/>
        </w:rPr>
        <w:t>.</w:t>
      </w:r>
    </w:p>
    <w:p w14:paraId="7F3C3E65" w14:textId="77777777" w:rsidR="009A2251" w:rsidRPr="00233A87" w:rsidRDefault="009900F1" w:rsidP="0000414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233A87">
        <w:rPr>
          <w:rFonts w:ascii="Times New Roman" w:eastAsia="Times New Roman" w:hAnsi="Times New Roman"/>
          <w:sz w:val="24"/>
          <w:szCs w:val="24"/>
        </w:rPr>
        <w:t>22. Priemonių vykdytojai Administracijos Buhalterijos skyriaus atsakingam darbuotojui už kiekvieną ketvirtį ne vėliau kaip iki kito ketvirčio pirmo mėnesio 10 dienos pateikia  Tvarkos aprašo 21.1</w:t>
      </w:r>
      <w:r w:rsidR="00180BA2" w:rsidRPr="00233A87">
        <w:rPr>
          <w:rFonts w:ascii="Times New Roman" w:eastAsia="Times New Roman" w:hAnsi="Times New Roman"/>
          <w:sz w:val="24"/>
          <w:szCs w:val="24"/>
        </w:rPr>
        <w:t>–</w:t>
      </w:r>
      <w:r w:rsidRPr="00233A87">
        <w:rPr>
          <w:rFonts w:ascii="Times New Roman" w:eastAsia="Times New Roman" w:hAnsi="Times New Roman"/>
          <w:sz w:val="24"/>
          <w:szCs w:val="24"/>
        </w:rPr>
        <w:t>21.2 p</w:t>
      </w:r>
      <w:r w:rsidR="00180BA2" w:rsidRPr="00233A87">
        <w:rPr>
          <w:rFonts w:ascii="Times New Roman" w:eastAsia="Times New Roman" w:hAnsi="Times New Roman"/>
          <w:sz w:val="24"/>
          <w:szCs w:val="24"/>
        </w:rPr>
        <w:t>apunkčiuose</w:t>
      </w:r>
      <w:r w:rsidRPr="00233A87">
        <w:rPr>
          <w:rFonts w:ascii="Times New Roman" w:eastAsia="Times New Roman" w:hAnsi="Times New Roman"/>
          <w:sz w:val="24"/>
          <w:szCs w:val="24"/>
        </w:rPr>
        <w:t xml:space="preserve"> nurodytas ataskaitas ir buhalterinių dokumentų, (sąskaitų faktūrų, darbo užmokesčio priskaitymų – išskaitymų žiniaraščių ir pan.), pagrindžiančių lėšų panaudojimą</w:t>
      </w:r>
      <w:r w:rsidR="00180BA2" w:rsidRPr="00233A87">
        <w:rPr>
          <w:rFonts w:ascii="Times New Roman" w:eastAsia="Times New Roman" w:hAnsi="Times New Roman"/>
          <w:sz w:val="24"/>
          <w:szCs w:val="24"/>
        </w:rPr>
        <w:t>,</w:t>
      </w:r>
      <w:r w:rsidRPr="00233A87">
        <w:rPr>
          <w:rFonts w:ascii="Times New Roman" w:eastAsia="Times New Roman" w:hAnsi="Times New Roman"/>
          <w:sz w:val="24"/>
          <w:szCs w:val="24"/>
        </w:rPr>
        <w:t xml:space="preserve"> kopijas, jei šių dokumentų nebuvo pateikę kartu su paraiška dėl </w:t>
      </w:r>
      <w:r w:rsidRPr="00233A87">
        <w:rPr>
          <w:rFonts w:ascii="Times New Roman" w:eastAsia="Times New Roman" w:hAnsi="Times New Roman"/>
          <w:color w:val="FF0000"/>
          <w:sz w:val="24"/>
          <w:szCs w:val="24"/>
        </w:rPr>
        <w:t xml:space="preserve"> </w:t>
      </w:r>
      <w:r w:rsidRPr="00233A87">
        <w:rPr>
          <w:rFonts w:ascii="Times New Roman" w:eastAsia="Times New Roman" w:hAnsi="Times New Roman"/>
          <w:sz w:val="24"/>
          <w:szCs w:val="24"/>
        </w:rPr>
        <w:t>biudžeto lėšų pervedimo</w:t>
      </w:r>
      <w:r w:rsidR="009A2251" w:rsidRPr="00233A87">
        <w:rPr>
          <w:rFonts w:ascii="Times New Roman" w:eastAsia="Times New Roman" w:hAnsi="Times New Roman"/>
          <w:sz w:val="24"/>
          <w:szCs w:val="24"/>
        </w:rPr>
        <w:t>.</w:t>
      </w:r>
    </w:p>
    <w:p w14:paraId="453293C4" w14:textId="1D98C707" w:rsidR="003667E5" w:rsidRPr="00233A87" w:rsidRDefault="009900F1" w:rsidP="0000414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 xml:space="preserve">23. </w:t>
      </w:r>
      <w:r w:rsidRPr="00233A87">
        <w:rPr>
          <w:rFonts w:ascii="Times New Roman" w:eastAsia="Times New Roman" w:hAnsi="Times New Roman"/>
          <w:spacing w:val="-2"/>
          <w:sz w:val="24"/>
          <w:szCs w:val="24"/>
        </w:rPr>
        <w:t>Priemonių vykdytojai atsako už teisėtą, efektyvų ir racionalų lėšų naudojimą, nevirš</w:t>
      </w:r>
      <w:r w:rsidR="00180BA2" w:rsidRPr="00233A87">
        <w:rPr>
          <w:rFonts w:ascii="Times New Roman" w:eastAsia="Times New Roman" w:hAnsi="Times New Roman"/>
          <w:spacing w:val="-2"/>
          <w:sz w:val="24"/>
          <w:szCs w:val="24"/>
        </w:rPr>
        <w:t>ydami</w:t>
      </w:r>
      <w:r w:rsidRPr="00233A87">
        <w:rPr>
          <w:rFonts w:ascii="Times New Roman" w:eastAsia="Times New Roman" w:hAnsi="Times New Roman"/>
          <w:spacing w:val="-2"/>
          <w:sz w:val="24"/>
          <w:szCs w:val="24"/>
        </w:rPr>
        <w:t xml:space="preserve"> patvirtintų sąmatų sumų.</w:t>
      </w:r>
      <w:r w:rsidRPr="00233A87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B5" w:rsidRPr="00233A87">
        <w:rPr>
          <w:rFonts w:ascii="Times New Roman" w:hAnsi="Times New Roman"/>
          <w:sz w:val="24"/>
          <w:szCs w:val="24"/>
        </w:rPr>
        <w:t xml:space="preserve">Visus </w:t>
      </w:r>
      <w:r w:rsidR="00E610A2" w:rsidRPr="00233A87">
        <w:rPr>
          <w:rFonts w:ascii="Times New Roman" w:hAnsi="Times New Roman"/>
          <w:sz w:val="24"/>
          <w:szCs w:val="24"/>
        </w:rPr>
        <w:t>S</w:t>
      </w:r>
      <w:r w:rsidR="00ED37B5" w:rsidRPr="00233A87">
        <w:rPr>
          <w:rFonts w:ascii="Times New Roman" w:hAnsi="Times New Roman"/>
          <w:sz w:val="24"/>
          <w:szCs w:val="24"/>
        </w:rPr>
        <w:t xml:space="preserve">utartyje nurodytus veiklos ir sąmatos pakeitimus </w:t>
      </w:r>
      <w:r w:rsidR="003E665B" w:rsidRPr="00233A87">
        <w:rPr>
          <w:rFonts w:ascii="Times New Roman" w:hAnsi="Times New Roman"/>
          <w:sz w:val="24"/>
          <w:szCs w:val="24"/>
        </w:rPr>
        <w:t xml:space="preserve">Priemonės vykdytojas </w:t>
      </w:r>
      <w:r w:rsidR="00ED37B5" w:rsidRPr="00233A87">
        <w:rPr>
          <w:rFonts w:ascii="Times New Roman" w:hAnsi="Times New Roman"/>
          <w:sz w:val="24"/>
          <w:szCs w:val="24"/>
        </w:rPr>
        <w:t>turi suderinti su Sveikatos reikalų koordinatoriumi.</w:t>
      </w:r>
    </w:p>
    <w:p w14:paraId="405B8F69" w14:textId="09181F2E" w:rsidR="003667E5" w:rsidRPr="00233A87" w:rsidRDefault="003667E5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2</w:t>
      </w:r>
      <w:r w:rsidR="00594924" w:rsidRPr="00233A87">
        <w:rPr>
          <w:rFonts w:ascii="Times New Roman" w:hAnsi="Times New Roman"/>
          <w:sz w:val="24"/>
          <w:szCs w:val="24"/>
        </w:rPr>
        <w:t>4</w:t>
      </w:r>
      <w:r w:rsidRPr="00233A87">
        <w:rPr>
          <w:rFonts w:ascii="Times New Roman" w:hAnsi="Times New Roman"/>
          <w:sz w:val="24"/>
          <w:szCs w:val="24"/>
        </w:rPr>
        <w:t xml:space="preserve">. </w:t>
      </w:r>
      <w:r w:rsidR="00ED37B5" w:rsidRPr="00233A87">
        <w:rPr>
          <w:rFonts w:ascii="Times New Roman" w:hAnsi="Times New Roman"/>
          <w:sz w:val="24"/>
          <w:szCs w:val="24"/>
        </w:rPr>
        <w:t xml:space="preserve">Finansavimas, panaudotas ne pagal </w:t>
      </w:r>
      <w:r w:rsidR="00E610A2" w:rsidRPr="00233A87">
        <w:rPr>
          <w:rFonts w:ascii="Times New Roman" w:hAnsi="Times New Roman"/>
          <w:sz w:val="24"/>
          <w:szCs w:val="24"/>
        </w:rPr>
        <w:t>S</w:t>
      </w:r>
      <w:r w:rsidR="00ED37B5" w:rsidRPr="00233A87">
        <w:rPr>
          <w:rFonts w:ascii="Times New Roman" w:hAnsi="Times New Roman"/>
          <w:sz w:val="24"/>
          <w:szCs w:val="24"/>
        </w:rPr>
        <w:t xml:space="preserve">utartyje nurodytą sąmatą ir ne </w:t>
      </w:r>
      <w:r w:rsidR="00E610A2" w:rsidRPr="00233A87">
        <w:rPr>
          <w:rFonts w:ascii="Times New Roman" w:hAnsi="Times New Roman"/>
          <w:sz w:val="24"/>
          <w:szCs w:val="24"/>
        </w:rPr>
        <w:t>S</w:t>
      </w:r>
      <w:r w:rsidR="00ED37B5" w:rsidRPr="00233A87">
        <w:rPr>
          <w:rFonts w:ascii="Times New Roman" w:hAnsi="Times New Roman"/>
          <w:sz w:val="24"/>
          <w:szCs w:val="24"/>
        </w:rPr>
        <w:t>utartyje nurodytai veiklai, teisės aktų nustatyta tvarka išieškomas į Savivaldybės biudžetą.</w:t>
      </w:r>
    </w:p>
    <w:p w14:paraId="13997462" w14:textId="7D70CDB2" w:rsidR="003667E5" w:rsidRPr="00233A87" w:rsidRDefault="003667E5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2</w:t>
      </w:r>
      <w:r w:rsidR="00594924" w:rsidRPr="00233A87">
        <w:rPr>
          <w:rFonts w:ascii="Times New Roman" w:hAnsi="Times New Roman"/>
          <w:sz w:val="24"/>
          <w:szCs w:val="24"/>
        </w:rPr>
        <w:t>5</w:t>
      </w:r>
      <w:r w:rsidRPr="00233A87">
        <w:rPr>
          <w:rFonts w:ascii="Times New Roman" w:hAnsi="Times New Roman"/>
          <w:sz w:val="24"/>
          <w:szCs w:val="24"/>
        </w:rPr>
        <w:t xml:space="preserve">. </w:t>
      </w:r>
      <w:r w:rsidR="00ED37B5" w:rsidRPr="00233A87">
        <w:rPr>
          <w:rFonts w:ascii="Times New Roman" w:hAnsi="Times New Roman"/>
          <w:sz w:val="24"/>
          <w:szCs w:val="24"/>
        </w:rPr>
        <w:t>Priemonės vykdytojas privalo grąžinti gautas lėšas, jei atsiranda aplinkybės, darančios Priemonės įgyvendinimą neįmanomą arba jei dėl kitų priežasčių atsisako</w:t>
      </w:r>
      <w:r w:rsidRPr="00233A87">
        <w:rPr>
          <w:rFonts w:ascii="Times New Roman" w:hAnsi="Times New Roman"/>
          <w:sz w:val="24"/>
          <w:szCs w:val="24"/>
        </w:rPr>
        <w:t>ma</w:t>
      </w:r>
      <w:r w:rsidR="00ED37B5" w:rsidRPr="00233A87">
        <w:rPr>
          <w:rFonts w:ascii="Times New Roman" w:hAnsi="Times New Roman"/>
          <w:sz w:val="24"/>
          <w:szCs w:val="24"/>
        </w:rPr>
        <w:t xml:space="preserve"> vykdyti</w:t>
      </w:r>
      <w:r w:rsidRPr="00233A87">
        <w:rPr>
          <w:rFonts w:ascii="Times New Roman" w:hAnsi="Times New Roman"/>
          <w:sz w:val="24"/>
          <w:szCs w:val="24"/>
        </w:rPr>
        <w:t xml:space="preserve"> </w:t>
      </w:r>
      <w:r w:rsidR="00E610A2" w:rsidRPr="00233A87">
        <w:rPr>
          <w:rFonts w:ascii="Times New Roman" w:hAnsi="Times New Roman"/>
          <w:sz w:val="24"/>
          <w:szCs w:val="24"/>
        </w:rPr>
        <w:t>P</w:t>
      </w:r>
      <w:r w:rsidRPr="00233A87">
        <w:rPr>
          <w:rFonts w:ascii="Times New Roman" w:hAnsi="Times New Roman"/>
          <w:sz w:val="24"/>
          <w:szCs w:val="24"/>
        </w:rPr>
        <w:t xml:space="preserve">riemonėje </w:t>
      </w:r>
      <w:r w:rsidR="00ED37B5" w:rsidRPr="00233A87">
        <w:rPr>
          <w:rFonts w:ascii="Times New Roman" w:hAnsi="Times New Roman"/>
          <w:sz w:val="24"/>
          <w:szCs w:val="24"/>
        </w:rPr>
        <w:t>numatytas užduotis.</w:t>
      </w:r>
    </w:p>
    <w:p w14:paraId="011280CA" w14:textId="6B902963" w:rsidR="003667E5" w:rsidRPr="00233A87" w:rsidRDefault="003667E5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2</w:t>
      </w:r>
      <w:r w:rsidR="00594924" w:rsidRPr="00233A87">
        <w:rPr>
          <w:rFonts w:ascii="Times New Roman" w:hAnsi="Times New Roman"/>
          <w:sz w:val="24"/>
          <w:szCs w:val="24"/>
        </w:rPr>
        <w:t>6</w:t>
      </w:r>
      <w:r w:rsidRPr="00233A87">
        <w:rPr>
          <w:rFonts w:ascii="Times New Roman" w:hAnsi="Times New Roman"/>
          <w:sz w:val="24"/>
          <w:szCs w:val="24"/>
        </w:rPr>
        <w:t xml:space="preserve">. </w:t>
      </w:r>
      <w:r w:rsidR="00ED37B5" w:rsidRPr="00233A87">
        <w:rPr>
          <w:rFonts w:ascii="Times New Roman" w:hAnsi="Times New Roman"/>
          <w:sz w:val="24"/>
          <w:szCs w:val="24"/>
        </w:rPr>
        <w:t xml:space="preserve">Įgyvendinus Priemonę, bet ne vėliau kaip iki </w:t>
      </w:r>
      <w:r w:rsidRPr="00233A87">
        <w:rPr>
          <w:rFonts w:ascii="Times New Roman" w:hAnsi="Times New Roman"/>
          <w:sz w:val="24"/>
          <w:szCs w:val="24"/>
        </w:rPr>
        <w:t>einamųjų metų</w:t>
      </w:r>
      <w:r w:rsidR="00ED37B5" w:rsidRPr="00233A87">
        <w:rPr>
          <w:rFonts w:ascii="Times New Roman" w:hAnsi="Times New Roman"/>
          <w:sz w:val="24"/>
          <w:szCs w:val="24"/>
        </w:rPr>
        <w:t xml:space="preserve"> sausio </w:t>
      </w:r>
      <w:r w:rsidRPr="00233A87">
        <w:rPr>
          <w:rFonts w:ascii="Times New Roman" w:hAnsi="Times New Roman"/>
          <w:sz w:val="24"/>
          <w:szCs w:val="24"/>
        </w:rPr>
        <w:t>6</w:t>
      </w:r>
      <w:r w:rsidR="00ED37B5" w:rsidRPr="00233A87">
        <w:rPr>
          <w:rFonts w:ascii="Times New Roman" w:hAnsi="Times New Roman"/>
          <w:sz w:val="24"/>
          <w:szCs w:val="24"/>
        </w:rPr>
        <w:t xml:space="preserve"> d., </w:t>
      </w:r>
      <w:r w:rsidR="005503DB" w:rsidRPr="00233A87">
        <w:rPr>
          <w:rFonts w:ascii="Times New Roman" w:hAnsi="Times New Roman"/>
          <w:sz w:val="24"/>
          <w:szCs w:val="24"/>
        </w:rPr>
        <w:t>P</w:t>
      </w:r>
      <w:r w:rsidRPr="00233A87">
        <w:rPr>
          <w:rFonts w:ascii="Times New Roman" w:hAnsi="Times New Roman"/>
          <w:sz w:val="24"/>
          <w:szCs w:val="24"/>
        </w:rPr>
        <w:t>riemonės vykdytojas Sveikatos reikalų koordinatoriui privalo</w:t>
      </w:r>
      <w:r w:rsidR="00ED37B5" w:rsidRPr="00233A87">
        <w:rPr>
          <w:rFonts w:ascii="Times New Roman" w:hAnsi="Times New Roman"/>
          <w:sz w:val="24"/>
          <w:szCs w:val="24"/>
        </w:rPr>
        <w:t xml:space="preserve"> pateikti Priemonės veiklos ataskaitą (</w:t>
      </w:r>
      <w:r w:rsidRPr="00233A87">
        <w:rPr>
          <w:rFonts w:ascii="Times New Roman" w:hAnsi="Times New Roman"/>
          <w:sz w:val="24"/>
          <w:szCs w:val="24"/>
        </w:rPr>
        <w:t>1</w:t>
      </w:r>
      <w:r w:rsidR="00ED37B5" w:rsidRPr="00233A87">
        <w:rPr>
          <w:rFonts w:ascii="Times New Roman" w:hAnsi="Times New Roman"/>
          <w:sz w:val="24"/>
          <w:szCs w:val="24"/>
        </w:rPr>
        <w:t xml:space="preserve"> priedas), joje nurod</w:t>
      </w:r>
      <w:r w:rsidR="00F152DC" w:rsidRPr="00233A87">
        <w:rPr>
          <w:rFonts w:ascii="Times New Roman" w:hAnsi="Times New Roman"/>
          <w:sz w:val="24"/>
          <w:szCs w:val="24"/>
        </w:rPr>
        <w:t>ydamas</w:t>
      </w:r>
      <w:r w:rsidR="00ED37B5" w:rsidRPr="00233A87">
        <w:rPr>
          <w:rFonts w:ascii="Times New Roman" w:hAnsi="Times New Roman"/>
          <w:sz w:val="24"/>
          <w:szCs w:val="24"/>
        </w:rPr>
        <w:t xml:space="preserve"> Priemonės rezultatus, veiklų reikšmę visuomenei, dalyvių, dalyvavusių kiekvienoje veikloje, skaičių bei pateikti jų sąrašus (jei yra galimybė), veiklų įgyvendinimo metu </w:t>
      </w:r>
      <w:r w:rsidR="00ED37B5" w:rsidRPr="00233A87">
        <w:rPr>
          <w:rFonts w:ascii="Times New Roman" w:hAnsi="Times New Roman"/>
          <w:sz w:val="24"/>
          <w:szCs w:val="24"/>
        </w:rPr>
        <w:lastRenderedPageBreak/>
        <w:t xml:space="preserve">padarytas nuotraukas, </w:t>
      </w:r>
      <w:proofErr w:type="spellStart"/>
      <w:r w:rsidR="00ED37B5" w:rsidRPr="00233A87">
        <w:rPr>
          <w:rFonts w:ascii="Times New Roman" w:hAnsi="Times New Roman"/>
          <w:sz w:val="24"/>
          <w:szCs w:val="24"/>
        </w:rPr>
        <w:t>videomedžiagą</w:t>
      </w:r>
      <w:proofErr w:type="spellEnd"/>
      <w:r w:rsidR="00ED37B5" w:rsidRPr="00233A87">
        <w:rPr>
          <w:rFonts w:ascii="Times New Roman" w:hAnsi="Times New Roman"/>
          <w:sz w:val="24"/>
          <w:szCs w:val="24"/>
        </w:rPr>
        <w:t xml:space="preserve"> ar kitą vaizdinę medžiagą, su veiklų vykdymu susijusias sutartis, sukurtą informacinę medžiagą ir kita.</w:t>
      </w:r>
    </w:p>
    <w:p w14:paraId="3DE366CD" w14:textId="1490A165" w:rsidR="003667E5" w:rsidRPr="00233A87" w:rsidRDefault="003667E5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2</w:t>
      </w:r>
      <w:r w:rsidR="00594924" w:rsidRPr="00233A87">
        <w:rPr>
          <w:rFonts w:ascii="Times New Roman" w:hAnsi="Times New Roman"/>
          <w:sz w:val="24"/>
          <w:szCs w:val="24"/>
        </w:rPr>
        <w:t>7</w:t>
      </w:r>
      <w:r w:rsidRPr="00233A87">
        <w:rPr>
          <w:rFonts w:ascii="Times New Roman" w:hAnsi="Times New Roman"/>
          <w:sz w:val="24"/>
          <w:szCs w:val="24"/>
        </w:rPr>
        <w:t xml:space="preserve">. </w:t>
      </w:r>
      <w:r w:rsidR="00ED37B5" w:rsidRPr="00233A87">
        <w:rPr>
          <w:rFonts w:ascii="Times New Roman" w:hAnsi="Times New Roman"/>
          <w:sz w:val="24"/>
          <w:szCs w:val="24"/>
        </w:rPr>
        <w:t xml:space="preserve">Neatsiskaičius iki </w:t>
      </w:r>
      <w:r w:rsidR="00E610A2" w:rsidRPr="00233A87">
        <w:rPr>
          <w:rFonts w:ascii="Times New Roman" w:hAnsi="Times New Roman"/>
          <w:sz w:val="24"/>
          <w:szCs w:val="24"/>
        </w:rPr>
        <w:t>S</w:t>
      </w:r>
      <w:r w:rsidR="00ED37B5" w:rsidRPr="00233A87">
        <w:rPr>
          <w:rFonts w:ascii="Times New Roman" w:hAnsi="Times New Roman"/>
          <w:sz w:val="24"/>
          <w:szCs w:val="24"/>
        </w:rPr>
        <w:t>utartyje numatyto termino arba paaiškėjus, kad veiklai įgyvendinti gautas lėšas panaudojo ne pagal paskirtį ir / ar jų negrąžino, vieniems metams prarandama teisė gauti finansavimą iš</w:t>
      </w:r>
      <w:r w:rsidRPr="00233A87">
        <w:rPr>
          <w:rFonts w:ascii="Times New Roman" w:hAnsi="Times New Roman"/>
          <w:sz w:val="24"/>
          <w:szCs w:val="24"/>
        </w:rPr>
        <w:t xml:space="preserve"> VSRSP</w:t>
      </w:r>
      <w:r w:rsidR="00ED37B5" w:rsidRPr="00233A87">
        <w:rPr>
          <w:rFonts w:ascii="Times New Roman" w:hAnsi="Times New Roman"/>
          <w:sz w:val="24"/>
          <w:szCs w:val="24"/>
        </w:rPr>
        <w:t>.</w:t>
      </w:r>
    </w:p>
    <w:p w14:paraId="57EBA0C3" w14:textId="0B8C5EDC" w:rsidR="003667E5" w:rsidRPr="00233A87" w:rsidRDefault="003667E5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2</w:t>
      </w:r>
      <w:r w:rsidR="00594924" w:rsidRPr="00233A87">
        <w:rPr>
          <w:rFonts w:ascii="Times New Roman" w:hAnsi="Times New Roman"/>
          <w:sz w:val="24"/>
          <w:szCs w:val="24"/>
        </w:rPr>
        <w:t>8</w:t>
      </w:r>
      <w:r w:rsidRPr="00233A87">
        <w:rPr>
          <w:rFonts w:ascii="Times New Roman" w:hAnsi="Times New Roman"/>
          <w:sz w:val="24"/>
          <w:szCs w:val="24"/>
        </w:rPr>
        <w:t xml:space="preserve">. </w:t>
      </w:r>
      <w:r w:rsidR="00ED37B5" w:rsidRPr="00233A87">
        <w:rPr>
          <w:rFonts w:ascii="Times New Roman" w:hAnsi="Times New Roman"/>
          <w:sz w:val="24"/>
          <w:szCs w:val="24"/>
        </w:rPr>
        <w:t xml:space="preserve">Priemonės vykdytojai </w:t>
      </w:r>
      <w:r w:rsidR="00B43277" w:rsidRPr="00233A87">
        <w:rPr>
          <w:rFonts w:ascii="Times New Roman" w:hAnsi="Times New Roman"/>
          <w:sz w:val="24"/>
          <w:szCs w:val="24"/>
        </w:rPr>
        <w:t xml:space="preserve">visuomenę </w:t>
      </w:r>
      <w:r w:rsidR="00ED37B5" w:rsidRPr="00233A87">
        <w:rPr>
          <w:rFonts w:ascii="Times New Roman" w:hAnsi="Times New Roman"/>
          <w:sz w:val="24"/>
          <w:szCs w:val="24"/>
        </w:rPr>
        <w:t xml:space="preserve">turi supažindinti su finansuotomis </w:t>
      </w:r>
      <w:r w:rsidR="00052161" w:rsidRPr="00233A87">
        <w:rPr>
          <w:rFonts w:ascii="Times New Roman" w:hAnsi="Times New Roman"/>
          <w:sz w:val="24"/>
          <w:szCs w:val="24"/>
        </w:rPr>
        <w:t>P</w:t>
      </w:r>
      <w:r w:rsidR="00ED37B5" w:rsidRPr="00233A87">
        <w:rPr>
          <w:rFonts w:ascii="Times New Roman" w:hAnsi="Times New Roman"/>
          <w:sz w:val="24"/>
          <w:szCs w:val="24"/>
        </w:rPr>
        <w:t xml:space="preserve">riemonėmis </w:t>
      </w:r>
      <w:r w:rsidR="00594924" w:rsidRPr="00233A87">
        <w:rPr>
          <w:rFonts w:ascii="Times New Roman" w:hAnsi="Times New Roman"/>
          <w:sz w:val="24"/>
          <w:szCs w:val="24"/>
        </w:rPr>
        <w:t>S</w:t>
      </w:r>
      <w:r w:rsidR="00ED37B5" w:rsidRPr="00233A87">
        <w:rPr>
          <w:rFonts w:ascii="Times New Roman" w:hAnsi="Times New Roman"/>
          <w:sz w:val="24"/>
          <w:szCs w:val="24"/>
        </w:rPr>
        <w:t xml:space="preserve">avivaldybės </w:t>
      </w:r>
      <w:r w:rsidR="00F152DC" w:rsidRPr="00233A87">
        <w:rPr>
          <w:rFonts w:ascii="Times New Roman" w:hAnsi="Times New Roman"/>
          <w:i/>
          <w:iCs/>
          <w:sz w:val="24"/>
          <w:szCs w:val="24"/>
        </w:rPr>
        <w:t>F</w:t>
      </w:r>
      <w:r w:rsidR="00ED37B5" w:rsidRPr="00233A87">
        <w:rPr>
          <w:rFonts w:ascii="Times New Roman" w:hAnsi="Times New Roman"/>
          <w:i/>
          <w:iCs/>
          <w:sz w:val="24"/>
          <w:szCs w:val="24"/>
        </w:rPr>
        <w:t>acebook</w:t>
      </w:r>
      <w:r w:rsidR="00ED37B5" w:rsidRPr="00233A87">
        <w:rPr>
          <w:rFonts w:ascii="Times New Roman" w:hAnsi="Times New Roman"/>
          <w:sz w:val="24"/>
          <w:szCs w:val="24"/>
        </w:rPr>
        <w:t xml:space="preserve"> paskyroje</w:t>
      </w:r>
      <w:r w:rsidR="007337D4">
        <w:rPr>
          <w:rFonts w:ascii="Times New Roman" w:hAnsi="Times New Roman"/>
          <w:sz w:val="24"/>
          <w:szCs w:val="24"/>
        </w:rPr>
        <w:t xml:space="preserve"> </w:t>
      </w:r>
      <w:r w:rsidR="00ED37B5" w:rsidRPr="00233A87">
        <w:rPr>
          <w:rFonts w:ascii="Times New Roman" w:hAnsi="Times New Roman"/>
          <w:sz w:val="24"/>
          <w:szCs w:val="24"/>
        </w:rPr>
        <w:t>/ internet</w:t>
      </w:r>
      <w:r w:rsidR="00F152DC" w:rsidRPr="00233A87">
        <w:rPr>
          <w:rFonts w:ascii="Times New Roman" w:hAnsi="Times New Roman"/>
          <w:sz w:val="24"/>
          <w:szCs w:val="24"/>
        </w:rPr>
        <w:t>o</w:t>
      </w:r>
      <w:r w:rsidR="00ED37B5" w:rsidRPr="00233A87">
        <w:rPr>
          <w:rFonts w:ascii="Times New Roman" w:hAnsi="Times New Roman"/>
          <w:sz w:val="24"/>
          <w:szCs w:val="24"/>
        </w:rPr>
        <w:t xml:space="preserve"> svetainėje www.kaisiadorys.lt. Pristatant </w:t>
      </w:r>
      <w:r w:rsidR="00E610A2" w:rsidRPr="00233A87">
        <w:rPr>
          <w:rFonts w:ascii="Times New Roman" w:hAnsi="Times New Roman"/>
          <w:sz w:val="24"/>
          <w:szCs w:val="24"/>
        </w:rPr>
        <w:t>P</w:t>
      </w:r>
      <w:r w:rsidR="00ED37B5" w:rsidRPr="00233A87">
        <w:rPr>
          <w:rFonts w:ascii="Times New Roman" w:hAnsi="Times New Roman"/>
          <w:sz w:val="24"/>
          <w:szCs w:val="24"/>
        </w:rPr>
        <w:t xml:space="preserve">riemones visuomenei, </w:t>
      </w:r>
      <w:r w:rsidR="00594924" w:rsidRPr="00233A87">
        <w:rPr>
          <w:rFonts w:ascii="Times New Roman" w:hAnsi="Times New Roman"/>
          <w:sz w:val="24"/>
          <w:szCs w:val="24"/>
        </w:rPr>
        <w:t>S</w:t>
      </w:r>
      <w:r w:rsidR="00ED37B5" w:rsidRPr="00233A87">
        <w:rPr>
          <w:rFonts w:ascii="Times New Roman" w:hAnsi="Times New Roman"/>
          <w:sz w:val="24"/>
          <w:szCs w:val="24"/>
        </w:rPr>
        <w:t xml:space="preserve">avivaldybė turi būti įvardijama kaip </w:t>
      </w:r>
      <w:r w:rsidR="00052161" w:rsidRPr="00233A87">
        <w:rPr>
          <w:rFonts w:ascii="Times New Roman" w:hAnsi="Times New Roman"/>
          <w:sz w:val="24"/>
          <w:szCs w:val="24"/>
        </w:rPr>
        <w:t>P</w:t>
      </w:r>
      <w:r w:rsidR="00ED37B5" w:rsidRPr="00233A87">
        <w:rPr>
          <w:rFonts w:ascii="Times New Roman" w:hAnsi="Times New Roman"/>
          <w:sz w:val="24"/>
          <w:szCs w:val="24"/>
        </w:rPr>
        <w:t xml:space="preserve">riemonę finansavusi institucija. Visų Priemonės lėšomis finansuojamų renginių metu, leidžiant leidinius, stendinę medžiagą, atributiką, suvenyrus ar rašant straipsnius, internetines publikacijas, turi būti raštu nurodoma, kad tai yra finansuojama </w:t>
      </w:r>
      <w:r w:rsidR="00594924" w:rsidRPr="00233A87">
        <w:rPr>
          <w:rFonts w:ascii="Times New Roman" w:hAnsi="Times New Roman"/>
          <w:sz w:val="24"/>
          <w:szCs w:val="24"/>
        </w:rPr>
        <w:t>S</w:t>
      </w:r>
      <w:r w:rsidR="00ED37B5" w:rsidRPr="00233A87">
        <w:rPr>
          <w:rFonts w:ascii="Times New Roman" w:hAnsi="Times New Roman"/>
          <w:sz w:val="24"/>
          <w:szCs w:val="24"/>
        </w:rPr>
        <w:t xml:space="preserve">avivaldybės </w:t>
      </w:r>
      <w:r w:rsidRPr="00233A87">
        <w:rPr>
          <w:rFonts w:ascii="Times New Roman" w:hAnsi="Times New Roman"/>
          <w:sz w:val="24"/>
          <w:szCs w:val="24"/>
        </w:rPr>
        <w:t xml:space="preserve">VSRSP </w:t>
      </w:r>
      <w:r w:rsidR="00ED37B5" w:rsidRPr="00233A87">
        <w:rPr>
          <w:rFonts w:ascii="Times New Roman" w:hAnsi="Times New Roman"/>
          <w:sz w:val="24"/>
          <w:szCs w:val="24"/>
        </w:rPr>
        <w:t>lėšomis.</w:t>
      </w:r>
    </w:p>
    <w:p w14:paraId="0583396D" w14:textId="231FD61F" w:rsidR="008B6597" w:rsidRPr="00233A87" w:rsidRDefault="005503DB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2</w:t>
      </w:r>
      <w:r w:rsidR="00B43277" w:rsidRPr="00233A87">
        <w:rPr>
          <w:rFonts w:ascii="Times New Roman" w:hAnsi="Times New Roman"/>
          <w:sz w:val="24"/>
          <w:szCs w:val="24"/>
        </w:rPr>
        <w:t>9</w:t>
      </w:r>
      <w:r w:rsidR="003667E5" w:rsidRPr="00233A87">
        <w:rPr>
          <w:rFonts w:ascii="Times New Roman" w:hAnsi="Times New Roman"/>
          <w:sz w:val="24"/>
          <w:szCs w:val="24"/>
        </w:rPr>
        <w:t xml:space="preserve">. </w:t>
      </w:r>
      <w:r w:rsidR="00ED37B5" w:rsidRPr="00233A87">
        <w:rPr>
          <w:rFonts w:ascii="Times New Roman" w:hAnsi="Times New Roman"/>
          <w:sz w:val="24"/>
          <w:szCs w:val="24"/>
        </w:rPr>
        <w:t>Priemonės veiklų įgyvendinimą, lėšų panaudojimo efektyvumo kontrolę pagal  kompetenciją vykdo</w:t>
      </w:r>
      <w:r w:rsidR="00404352" w:rsidRPr="00233A87">
        <w:rPr>
          <w:rFonts w:ascii="Times New Roman" w:hAnsi="Times New Roman"/>
          <w:sz w:val="24"/>
          <w:szCs w:val="24"/>
        </w:rPr>
        <w:t xml:space="preserve"> VSRSP koordinuojantis specialistas – </w:t>
      </w:r>
      <w:r w:rsidR="003667E5" w:rsidRPr="00233A87">
        <w:rPr>
          <w:rFonts w:ascii="Times New Roman" w:hAnsi="Times New Roman"/>
          <w:sz w:val="24"/>
          <w:szCs w:val="24"/>
        </w:rPr>
        <w:t xml:space="preserve">Sveikatos reikalų koordinatorius, kuris, </w:t>
      </w:r>
      <w:r w:rsidR="00ED37B5" w:rsidRPr="00233A87">
        <w:rPr>
          <w:rFonts w:ascii="Times New Roman" w:hAnsi="Times New Roman"/>
          <w:sz w:val="24"/>
          <w:szCs w:val="24"/>
        </w:rPr>
        <w:t xml:space="preserve">esant būtinybei, </w:t>
      </w:r>
      <w:r w:rsidR="003667E5" w:rsidRPr="00233A87">
        <w:rPr>
          <w:rFonts w:ascii="Times New Roman" w:hAnsi="Times New Roman"/>
          <w:sz w:val="24"/>
          <w:szCs w:val="24"/>
        </w:rPr>
        <w:t xml:space="preserve">iš </w:t>
      </w:r>
      <w:r w:rsidR="00E610A2" w:rsidRPr="00233A87">
        <w:rPr>
          <w:rFonts w:ascii="Times New Roman" w:hAnsi="Times New Roman"/>
          <w:sz w:val="24"/>
          <w:szCs w:val="24"/>
        </w:rPr>
        <w:t>P</w:t>
      </w:r>
      <w:r w:rsidR="003667E5" w:rsidRPr="00233A87">
        <w:rPr>
          <w:rFonts w:ascii="Times New Roman" w:hAnsi="Times New Roman"/>
          <w:sz w:val="24"/>
          <w:szCs w:val="24"/>
        </w:rPr>
        <w:t xml:space="preserve">riemonės vykdytojo </w:t>
      </w:r>
      <w:r w:rsidR="00ED37B5" w:rsidRPr="00233A87">
        <w:rPr>
          <w:rFonts w:ascii="Times New Roman" w:hAnsi="Times New Roman"/>
          <w:sz w:val="24"/>
          <w:szCs w:val="24"/>
        </w:rPr>
        <w:t>gali pareikalauti tarpinės informacijos apie Priemonės darbų eigą ir lėšų naudojimą.</w:t>
      </w:r>
    </w:p>
    <w:p w14:paraId="163EC33F" w14:textId="17661F95" w:rsidR="006443E4" w:rsidRPr="00233A87" w:rsidRDefault="00B43277" w:rsidP="00004149">
      <w:pPr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30</w:t>
      </w:r>
      <w:r w:rsidR="005503DB" w:rsidRPr="00233A87">
        <w:rPr>
          <w:rFonts w:ascii="Times New Roman" w:hAnsi="Times New Roman"/>
          <w:sz w:val="24"/>
          <w:szCs w:val="24"/>
        </w:rPr>
        <w:t xml:space="preserve">. </w:t>
      </w:r>
      <w:r w:rsidR="006443E4" w:rsidRPr="00233A87">
        <w:rPr>
          <w:rFonts w:ascii="Times New Roman" w:hAnsi="Times New Roman"/>
          <w:sz w:val="24"/>
          <w:szCs w:val="24"/>
        </w:rPr>
        <w:t xml:space="preserve">Jei finansavimą gavusieji piktybiškai ir sistemingai nepateikia finansinių apyskaitų apie lėšų panaudojimą ir nevykdo kitų įsipareigojimų, nustatytų finansavimo </w:t>
      </w:r>
      <w:r w:rsidR="005503DB" w:rsidRPr="00233A87">
        <w:rPr>
          <w:rFonts w:ascii="Times New Roman" w:hAnsi="Times New Roman"/>
          <w:sz w:val="24"/>
          <w:szCs w:val="24"/>
        </w:rPr>
        <w:t>S</w:t>
      </w:r>
      <w:r w:rsidR="006443E4" w:rsidRPr="00233A87">
        <w:rPr>
          <w:rFonts w:ascii="Times New Roman" w:hAnsi="Times New Roman"/>
          <w:sz w:val="24"/>
          <w:szCs w:val="24"/>
        </w:rPr>
        <w:t>utarty</w:t>
      </w:r>
      <w:r w:rsidR="005503DB" w:rsidRPr="00233A87">
        <w:rPr>
          <w:rFonts w:ascii="Times New Roman" w:hAnsi="Times New Roman"/>
          <w:sz w:val="24"/>
          <w:szCs w:val="24"/>
        </w:rPr>
        <w:t>j</w:t>
      </w:r>
      <w:r w:rsidR="006443E4" w:rsidRPr="00233A87">
        <w:rPr>
          <w:rFonts w:ascii="Times New Roman" w:hAnsi="Times New Roman"/>
          <w:sz w:val="24"/>
          <w:szCs w:val="24"/>
        </w:rPr>
        <w:t>e, Sveikatos reikalų koordinatorius informuoja</w:t>
      </w:r>
      <w:r w:rsidR="00594924" w:rsidRPr="00233A87">
        <w:rPr>
          <w:rFonts w:ascii="Times New Roman" w:hAnsi="Times New Roman"/>
          <w:sz w:val="24"/>
          <w:szCs w:val="24"/>
        </w:rPr>
        <w:t xml:space="preserve"> Savivaldybės administracijos direktorių</w:t>
      </w:r>
      <w:r w:rsidR="00233A87" w:rsidRPr="00233A87">
        <w:rPr>
          <w:rFonts w:ascii="Times New Roman" w:hAnsi="Times New Roman"/>
          <w:sz w:val="24"/>
          <w:szCs w:val="24"/>
        </w:rPr>
        <w:t xml:space="preserve"> ir Merą</w:t>
      </w:r>
      <w:r w:rsidR="006443E4" w:rsidRPr="00233A87">
        <w:rPr>
          <w:rFonts w:ascii="Times New Roman" w:hAnsi="Times New Roman"/>
          <w:sz w:val="24"/>
          <w:szCs w:val="24"/>
        </w:rPr>
        <w:t>, kuris gali kreiptis į Savivaldybės tarybą dėl sprendimo panaikinti skirtą finansavimą, o jau pervestos lėšos teisės aktų nustatyta tvarka išieškomos į Visuomenės sveikatos rėmimo specialiąją programą.</w:t>
      </w:r>
    </w:p>
    <w:bookmarkEnd w:id="8"/>
    <w:bookmarkEnd w:id="9"/>
    <w:p w14:paraId="00D507A8" w14:textId="77777777" w:rsidR="008B6597" w:rsidRPr="00233A87" w:rsidRDefault="008B6597" w:rsidP="008B6597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7935B40" w14:textId="77777777" w:rsidR="008B6597" w:rsidRPr="00233A87" w:rsidRDefault="008B6597" w:rsidP="005503D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>VI</w:t>
      </w:r>
      <w:r w:rsidR="007B1214" w:rsidRPr="00233A87">
        <w:rPr>
          <w:rFonts w:ascii="Times New Roman" w:hAnsi="Times New Roman"/>
          <w:b/>
          <w:bCs/>
          <w:sz w:val="24"/>
          <w:szCs w:val="24"/>
        </w:rPr>
        <w:t>I</w:t>
      </w:r>
      <w:r w:rsidRPr="00233A87">
        <w:rPr>
          <w:rFonts w:ascii="Times New Roman" w:hAnsi="Times New Roman"/>
          <w:b/>
          <w:bCs/>
          <w:sz w:val="24"/>
          <w:szCs w:val="24"/>
        </w:rPr>
        <w:t xml:space="preserve"> SKYRIUS</w:t>
      </w:r>
    </w:p>
    <w:p w14:paraId="3B2067F7" w14:textId="77777777" w:rsidR="008B6597" w:rsidRPr="00233A87" w:rsidRDefault="008B6597" w:rsidP="005503D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>BAIGIAMOSIOS NUOSTATOS</w:t>
      </w:r>
    </w:p>
    <w:p w14:paraId="6541392B" w14:textId="77777777" w:rsidR="008B6597" w:rsidRPr="00233A87" w:rsidRDefault="008B6597" w:rsidP="005503D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23B2541" w14:textId="4A162F8A" w:rsidR="008B6597" w:rsidRPr="00233A87" w:rsidRDefault="005503DB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3</w:t>
      </w:r>
      <w:r w:rsidR="00B43277" w:rsidRPr="00233A87">
        <w:rPr>
          <w:rFonts w:ascii="Times New Roman" w:hAnsi="Times New Roman"/>
          <w:sz w:val="24"/>
          <w:szCs w:val="24"/>
        </w:rPr>
        <w:t>1</w:t>
      </w:r>
      <w:r w:rsidR="008B6597" w:rsidRPr="00233A87">
        <w:rPr>
          <w:rFonts w:ascii="Times New Roman" w:hAnsi="Times New Roman"/>
          <w:sz w:val="24"/>
          <w:szCs w:val="24"/>
        </w:rPr>
        <w:t>. Biudžetiniais metais į Savivaldybės administracijos sąskaitą pervestos, bet iki einamųjų metų gruodžio 31 d. nepanaudotos VSRSP lėšos paliekamos sąskaitoje ir ateinančiais biudžetiniais metais naudojamos VSRSP vykdyti, neviršijant Savivaldybės tarybos patvirtintų asignavimų.</w:t>
      </w:r>
    </w:p>
    <w:p w14:paraId="0210E10B" w14:textId="77777777" w:rsidR="00A055FF" w:rsidRDefault="007B1214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3</w:t>
      </w:r>
      <w:r w:rsidR="00B43277" w:rsidRPr="00233A87">
        <w:rPr>
          <w:rFonts w:ascii="Times New Roman" w:hAnsi="Times New Roman"/>
          <w:sz w:val="24"/>
          <w:szCs w:val="24"/>
        </w:rPr>
        <w:t>2</w:t>
      </w:r>
      <w:r w:rsidR="008B6597" w:rsidRPr="00233A87">
        <w:rPr>
          <w:rFonts w:ascii="Times New Roman" w:hAnsi="Times New Roman"/>
          <w:sz w:val="24"/>
          <w:szCs w:val="24"/>
        </w:rPr>
        <w:t>. Kilę ginčai sprendžiami Lietuvos Respublikos įstatymų nustatyta tvarka.</w:t>
      </w:r>
    </w:p>
    <w:p w14:paraId="5C961FD6" w14:textId="77777777" w:rsidR="008B6597" w:rsidRPr="00233A87" w:rsidRDefault="005503DB" w:rsidP="00004149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055FF">
        <w:rPr>
          <w:rFonts w:ascii="Times New Roman" w:hAnsi="Times New Roman"/>
          <w:sz w:val="24"/>
          <w:szCs w:val="24"/>
        </w:rPr>
        <w:t>3</w:t>
      </w:r>
      <w:r w:rsidR="00B43277" w:rsidRPr="00A055FF">
        <w:rPr>
          <w:rFonts w:ascii="Times New Roman" w:hAnsi="Times New Roman"/>
          <w:sz w:val="24"/>
          <w:szCs w:val="24"/>
        </w:rPr>
        <w:t>3</w:t>
      </w:r>
      <w:r w:rsidR="008B6597" w:rsidRPr="00A055FF">
        <w:rPr>
          <w:rFonts w:ascii="Times New Roman" w:hAnsi="Times New Roman"/>
          <w:sz w:val="24"/>
          <w:szCs w:val="24"/>
        </w:rPr>
        <w:t xml:space="preserve">. </w:t>
      </w:r>
      <w:r w:rsidR="00A055FF" w:rsidRPr="00A055FF">
        <w:rPr>
          <w:rFonts w:ascii="Times New Roman" w:eastAsia="Times New Roman" w:hAnsi="Times New Roman"/>
          <w:color w:val="000000"/>
          <w:sz w:val="24"/>
          <w:szCs w:val="24"/>
        </w:rPr>
        <w:t xml:space="preserve">Meras </w:t>
      </w:r>
      <w:r w:rsidR="00A055FF">
        <w:rPr>
          <w:rFonts w:ascii="Times New Roman" w:eastAsia="Times New Roman" w:hAnsi="Times New Roman"/>
          <w:color w:val="000000"/>
          <w:sz w:val="24"/>
          <w:szCs w:val="24"/>
        </w:rPr>
        <w:t xml:space="preserve">kiekvienais metais </w:t>
      </w:r>
      <w:r w:rsidR="00A055FF" w:rsidRPr="00A055FF">
        <w:rPr>
          <w:rFonts w:ascii="Times New Roman" w:eastAsia="Times New Roman" w:hAnsi="Times New Roman"/>
          <w:color w:val="000000"/>
          <w:sz w:val="24"/>
          <w:szCs w:val="24"/>
        </w:rPr>
        <w:t>teikia Savivaldybės tarybai tvirtinti </w:t>
      </w:r>
      <w:r w:rsidR="00A055FF">
        <w:rPr>
          <w:rFonts w:ascii="Times New Roman" w:eastAsia="Times New Roman" w:hAnsi="Times New Roman"/>
          <w:color w:val="000000"/>
          <w:sz w:val="24"/>
          <w:szCs w:val="24"/>
        </w:rPr>
        <w:t xml:space="preserve">LR </w:t>
      </w:r>
      <w:r w:rsidR="007337D4">
        <w:rPr>
          <w:rFonts w:ascii="Times New Roman" w:eastAsia="Times New Roman" w:hAnsi="Times New Roman"/>
          <w:color w:val="000000"/>
          <w:sz w:val="24"/>
          <w:szCs w:val="24"/>
        </w:rPr>
        <w:t>s</w:t>
      </w:r>
      <w:r w:rsidR="00A055FF" w:rsidRPr="00A055FF">
        <w:rPr>
          <w:rFonts w:ascii="Times New Roman" w:eastAsia="Times New Roman" w:hAnsi="Times New Roman"/>
          <w:color w:val="000000"/>
          <w:sz w:val="24"/>
          <w:szCs w:val="24"/>
        </w:rPr>
        <w:t>veikatos apsaugos ministro nustatytos formos metinę </w:t>
      </w:r>
      <w:r w:rsidR="00A055FF" w:rsidRPr="00233A87">
        <w:rPr>
          <w:rFonts w:ascii="Times New Roman" w:hAnsi="Times New Roman"/>
          <w:sz w:val="24"/>
          <w:szCs w:val="24"/>
        </w:rPr>
        <w:t>VSRSP</w:t>
      </w:r>
      <w:r w:rsidR="00A055F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A055FF" w:rsidRPr="00A055FF">
        <w:rPr>
          <w:rFonts w:ascii="Times New Roman" w:eastAsia="Times New Roman" w:hAnsi="Times New Roman"/>
          <w:color w:val="000000"/>
          <w:sz w:val="24"/>
          <w:szCs w:val="24"/>
        </w:rPr>
        <w:t>priemonių vykdymo ataskaitą, kuri pateikiama Higienos institutui teisės aktų nustatyta tvarka.</w:t>
      </w:r>
    </w:p>
    <w:p w14:paraId="06504178" w14:textId="77777777" w:rsidR="00901167" w:rsidRPr="00233A87" w:rsidRDefault="008B6597" w:rsidP="009111E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___________________</w:t>
      </w:r>
    </w:p>
    <w:p w14:paraId="761F099F" w14:textId="77777777" w:rsidR="00806E49" w:rsidRDefault="00806E49" w:rsidP="00594924">
      <w:pPr>
        <w:spacing w:after="0"/>
        <w:rPr>
          <w:rFonts w:ascii="Times New Roman" w:hAnsi="Times New Roman"/>
          <w:sz w:val="24"/>
          <w:szCs w:val="24"/>
        </w:rPr>
      </w:pPr>
    </w:p>
    <w:p w14:paraId="747E1B25" w14:textId="77777777" w:rsidR="00004149" w:rsidRDefault="000041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FEC5237" w14:textId="68CC4E5F" w:rsidR="008B6597" w:rsidRPr="00233A87" w:rsidRDefault="008B6597" w:rsidP="00004149">
      <w:pPr>
        <w:spacing w:after="0"/>
        <w:ind w:left="3888" w:firstLine="1296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lastRenderedPageBreak/>
        <w:t>Kaišiadorių rajono savivaldybės</w:t>
      </w:r>
    </w:p>
    <w:p w14:paraId="381AD59B" w14:textId="4C7904BC" w:rsidR="008B6597" w:rsidRPr="00233A87" w:rsidRDefault="008B6597" w:rsidP="00004149">
      <w:pPr>
        <w:spacing w:after="0"/>
        <w:ind w:left="3888" w:firstLine="1296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visuomenės sveikatos rėmimo specialiosios</w:t>
      </w:r>
    </w:p>
    <w:p w14:paraId="78817C0A" w14:textId="59B76FB9" w:rsidR="008B6597" w:rsidRPr="00233A87" w:rsidRDefault="008B6597" w:rsidP="00004149">
      <w:pPr>
        <w:spacing w:after="0"/>
        <w:ind w:left="3888" w:firstLine="1296"/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programos įgyvendinimo tvarkos apraš</w:t>
      </w:r>
      <w:r w:rsidR="00374B02" w:rsidRPr="00233A87">
        <w:rPr>
          <w:rFonts w:ascii="Times New Roman" w:hAnsi="Times New Roman"/>
          <w:sz w:val="24"/>
          <w:szCs w:val="24"/>
        </w:rPr>
        <w:t>o</w:t>
      </w:r>
    </w:p>
    <w:p w14:paraId="1A807895" w14:textId="6D45DFD3" w:rsidR="008B6597" w:rsidRPr="00233A87" w:rsidRDefault="008B6597" w:rsidP="00004149">
      <w:pPr>
        <w:spacing w:after="0"/>
        <w:ind w:left="3888" w:firstLine="1296"/>
        <w:jc w:val="both"/>
        <w:rPr>
          <w:rFonts w:ascii="Times New Roman" w:hAnsi="Times New Roman"/>
          <w:bCs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priedas</w:t>
      </w:r>
    </w:p>
    <w:p w14:paraId="4D9EA3CD" w14:textId="77777777" w:rsidR="00B43277" w:rsidRPr="00233A87" w:rsidRDefault="00B43277" w:rsidP="00B43277">
      <w:pPr>
        <w:spacing w:after="0"/>
        <w:ind w:left="3888" w:firstLine="1296"/>
        <w:rPr>
          <w:rFonts w:ascii="Times New Roman" w:hAnsi="Times New Roman"/>
          <w:bCs/>
          <w:sz w:val="24"/>
          <w:szCs w:val="24"/>
        </w:rPr>
      </w:pPr>
    </w:p>
    <w:p w14:paraId="59FEC7BD" w14:textId="77777777" w:rsidR="008B6597" w:rsidRPr="00233A87" w:rsidRDefault="008B6597" w:rsidP="00004149">
      <w:pPr>
        <w:jc w:val="center"/>
        <w:rPr>
          <w:rFonts w:ascii="Times New Roman" w:hAnsi="Times New Roman"/>
          <w:b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>(Projekto veiklos ataskaitos forma)</w:t>
      </w:r>
    </w:p>
    <w:p w14:paraId="1E417674" w14:textId="77777777" w:rsidR="008B6597" w:rsidRPr="00233A87" w:rsidRDefault="008B6597" w:rsidP="00004149">
      <w:pPr>
        <w:jc w:val="center"/>
        <w:rPr>
          <w:rFonts w:ascii="Times New Roman" w:hAnsi="Times New Roman"/>
          <w:b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>PRIEMONĖS VEIKLOS ATASKAITA</w:t>
      </w:r>
    </w:p>
    <w:p w14:paraId="5069FCFB" w14:textId="77777777" w:rsidR="00594924" w:rsidRPr="00233A87" w:rsidRDefault="008B6597" w:rsidP="00004149">
      <w:pPr>
        <w:jc w:val="center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20___ m. _________________ __ d.</w:t>
      </w:r>
    </w:p>
    <w:p w14:paraId="0D1B15E8" w14:textId="77777777" w:rsidR="008B6597" w:rsidRPr="00233A87" w:rsidRDefault="008B6597" w:rsidP="0000414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63242E42" w14:textId="77777777" w:rsidR="008B6597" w:rsidRPr="00233A87" w:rsidRDefault="008B6597" w:rsidP="0000414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(Ataskaitą parengusio juridinio asmens pavadinimas)</w:t>
      </w:r>
    </w:p>
    <w:p w14:paraId="7E0F9707" w14:textId="77777777" w:rsidR="008B6597" w:rsidRPr="00233A87" w:rsidRDefault="008B6597" w:rsidP="008B6597">
      <w:pPr>
        <w:jc w:val="both"/>
        <w:rPr>
          <w:rFonts w:ascii="Times New Roman" w:hAnsi="Times New Roman"/>
          <w:sz w:val="24"/>
          <w:szCs w:val="24"/>
        </w:rPr>
      </w:pPr>
    </w:p>
    <w:p w14:paraId="3721EDD1" w14:textId="77777777" w:rsidR="008B6597" w:rsidRPr="00233A87" w:rsidRDefault="008B6597" w:rsidP="00B43277">
      <w:pPr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>1</w:t>
      </w:r>
      <w:r w:rsidR="00867912" w:rsidRPr="00233A87">
        <w:rPr>
          <w:rFonts w:ascii="Times New Roman" w:hAnsi="Times New Roman"/>
          <w:b/>
          <w:sz w:val="24"/>
          <w:szCs w:val="24"/>
        </w:rPr>
        <w:t>.</w:t>
      </w:r>
      <w:r w:rsidRPr="00233A87">
        <w:rPr>
          <w:rFonts w:ascii="Times New Roman" w:hAnsi="Times New Roman"/>
          <w:b/>
          <w:sz w:val="24"/>
          <w:szCs w:val="24"/>
        </w:rPr>
        <w:t xml:space="preserve"> Priemonės pavadinimas</w:t>
      </w:r>
      <w:r w:rsidRPr="00233A87">
        <w:rPr>
          <w:rFonts w:ascii="Times New Roman" w:hAnsi="Times New Roman"/>
          <w:sz w:val="24"/>
          <w:szCs w:val="24"/>
        </w:rPr>
        <w:t xml:space="preserve"> – _______________________________________________________</w:t>
      </w:r>
    </w:p>
    <w:p w14:paraId="2BAD3196" w14:textId="77777777" w:rsidR="008B6597" w:rsidRPr="00233A87" w:rsidRDefault="008B6597" w:rsidP="008B6597">
      <w:pPr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>2. Informacija apie ataskaitos teikėją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15"/>
        <w:gridCol w:w="5613"/>
      </w:tblGrid>
      <w:tr w:rsidR="008B6597" w:rsidRPr="00233A87" w14:paraId="1F847F86" w14:textId="77777777" w:rsidTr="00004149">
        <w:trPr>
          <w:cantSplit/>
          <w:jc w:val="center"/>
        </w:trPr>
        <w:tc>
          <w:tcPr>
            <w:tcW w:w="4077" w:type="dxa"/>
          </w:tcPr>
          <w:p w14:paraId="2E5405FC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2.1. Vardas, pavardė</w:t>
            </w:r>
          </w:p>
        </w:tc>
        <w:tc>
          <w:tcPr>
            <w:tcW w:w="5751" w:type="dxa"/>
          </w:tcPr>
          <w:p w14:paraId="68765AC1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0CB1D7D9" w14:textId="77777777" w:rsidTr="00004149">
        <w:trPr>
          <w:cantSplit/>
          <w:jc w:val="center"/>
        </w:trPr>
        <w:tc>
          <w:tcPr>
            <w:tcW w:w="4077" w:type="dxa"/>
          </w:tcPr>
          <w:p w14:paraId="391CF040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2.2. Pareigos organizacijoje / įstaigoje</w:t>
            </w:r>
          </w:p>
        </w:tc>
        <w:tc>
          <w:tcPr>
            <w:tcW w:w="5751" w:type="dxa"/>
          </w:tcPr>
          <w:p w14:paraId="2639A66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322CCEAD" w14:textId="77777777" w:rsidTr="00004149">
        <w:trPr>
          <w:cantSplit/>
          <w:jc w:val="center"/>
        </w:trPr>
        <w:tc>
          <w:tcPr>
            <w:tcW w:w="4077" w:type="dxa"/>
          </w:tcPr>
          <w:p w14:paraId="1DB2612C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2.3. Tel., el. paštas</w:t>
            </w:r>
          </w:p>
        </w:tc>
        <w:tc>
          <w:tcPr>
            <w:tcW w:w="5751" w:type="dxa"/>
          </w:tcPr>
          <w:p w14:paraId="5F469772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0189A7" w14:textId="77777777" w:rsidR="00B43277" w:rsidRPr="00233A87" w:rsidRDefault="00B43277" w:rsidP="008B6597">
      <w:pPr>
        <w:jc w:val="both"/>
        <w:rPr>
          <w:rFonts w:ascii="Times New Roman" w:hAnsi="Times New Roman"/>
          <w:b/>
          <w:sz w:val="24"/>
          <w:szCs w:val="24"/>
        </w:rPr>
      </w:pPr>
    </w:p>
    <w:p w14:paraId="620ABE75" w14:textId="77777777" w:rsidR="008B6597" w:rsidRPr="00233A87" w:rsidRDefault="008B6597" w:rsidP="008B6597">
      <w:pPr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 xml:space="preserve">3. Informacija apie </w:t>
      </w:r>
      <w:r w:rsidR="000C2CF1" w:rsidRPr="00233A87">
        <w:rPr>
          <w:rFonts w:ascii="Times New Roman" w:hAnsi="Times New Roman"/>
          <w:b/>
          <w:sz w:val="24"/>
          <w:szCs w:val="24"/>
        </w:rPr>
        <w:t>priemonę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90"/>
        <w:gridCol w:w="2653"/>
        <w:gridCol w:w="2985"/>
      </w:tblGrid>
      <w:tr w:rsidR="008B6597" w:rsidRPr="00233A87" w14:paraId="5E1A5AA9" w14:textId="77777777" w:rsidTr="00004149">
        <w:trPr>
          <w:cantSplit/>
          <w:jc w:val="center"/>
        </w:trPr>
        <w:tc>
          <w:tcPr>
            <w:tcW w:w="4077" w:type="dxa"/>
          </w:tcPr>
          <w:p w14:paraId="513972D5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3.1. Priemonės finansavimo sutarties data ir numeris</w:t>
            </w:r>
          </w:p>
        </w:tc>
        <w:tc>
          <w:tcPr>
            <w:tcW w:w="5751" w:type="dxa"/>
            <w:gridSpan w:val="2"/>
          </w:tcPr>
          <w:p w14:paraId="23F7378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13DEC561" w14:textId="77777777" w:rsidTr="00004149">
        <w:trPr>
          <w:cantSplit/>
          <w:jc w:val="center"/>
        </w:trPr>
        <w:tc>
          <w:tcPr>
            <w:tcW w:w="4077" w:type="dxa"/>
          </w:tcPr>
          <w:p w14:paraId="3414E1B5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3.2. Įstaigos vadovo vardas, pavardė</w:t>
            </w:r>
          </w:p>
        </w:tc>
        <w:tc>
          <w:tcPr>
            <w:tcW w:w="5751" w:type="dxa"/>
            <w:gridSpan w:val="2"/>
          </w:tcPr>
          <w:p w14:paraId="2023AE34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34954F77" w14:textId="77777777" w:rsidTr="00004149">
        <w:trPr>
          <w:cantSplit/>
          <w:jc w:val="center"/>
        </w:trPr>
        <w:tc>
          <w:tcPr>
            <w:tcW w:w="4077" w:type="dxa"/>
          </w:tcPr>
          <w:p w14:paraId="6446CE76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3.3. Planuotas įgyvendinimo laikotarpis</w:t>
            </w:r>
          </w:p>
        </w:tc>
        <w:tc>
          <w:tcPr>
            <w:tcW w:w="5751" w:type="dxa"/>
            <w:gridSpan w:val="2"/>
          </w:tcPr>
          <w:p w14:paraId="0B6B75D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4F5B687D" w14:textId="77777777" w:rsidTr="00004149">
        <w:trPr>
          <w:cantSplit/>
          <w:jc w:val="center"/>
        </w:trPr>
        <w:tc>
          <w:tcPr>
            <w:tcW w:w="4077" w:type="dxa"/>
          </w:tcPr>
          <w:p w14:paraId="5F165A33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3.4. Faktinis įgyvendinimo laikotarpis</w:t>
            </w:r>
          </w:p>
        </w:tc>
        <w:tc>
          <w:tcPr>
            <w:tcW w:w="5751" w:type="dxa"/>
            <w:gridSpan w:val="2"/>
          </w:tcPr>
          <w:p w14:paraId="778F4BC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5D64867E" w14:textId="77777777" w:rsidTr="00004149">
        <w:trPr>
          <w:cantSplit/>
          <w:jc w:val="center"/>
        </w:trPr>
        <w:tc>
          <w:tcPr>
            <w:tcW w:w="4077" w:type="dxa"/>
          </w:tcPr>
          <w:p w14:paraId="00C450AA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3.5. Priemonės įgyvendinimo vieta</w:t>
            </w:r>
          </w:p>
        </w:tc>
        <w:tc>
          <w:tcPr>
            <w:tcW w:w="5751" w:type="dxa"/>
            <w:gridSpan w:val="2"/>
          </w:tcPr>
          <w:p w14:paraId="065747A7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6BEC3C9E" w14:textId="77777777" w:rsidTr="00004149">
        <w:trPr>
          <w:cantSplit/>
          <w:trHeight w:val="423"/>
          <w:jc w:val="center"/>
        </w:trPr>
        <w:tc>
          <w:tcPr>
            <w:tcW w:w="4077" w:type="dxa"/>
          </w:tcPr>
          <w:p w14:paraId="74887748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3.6. Lėšos:</w:t>
            </w:r>
          </w:p>
        </w:tc>
        <w:tc>
          <w:tcPr>
            <w:tcW w:w="2694" w:type="dxa"/>
          </w:tcPr>
          <w:p w14:paraId="3254E823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Iš savivaldybės biudžeto, Eur</w:t>
            </w:r>
          </w:p>
        </w:tc>
        <w:tc>
          <w:tcPr>
            <w:tcW w:w="3057" w:type="dxa"/>
          </w:tcPr>
          <w:p w14:paraId="7E5A5E9A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bCs/>
                <w:sz w:val="24"/>
                <w:szCs w:val="24"/>
              </w:rPr>
              <w:t>Kitų šaltinių lėšos, Eur</w:t>
            </w:r>
          </w:p>
        </w:tc>
      </w:tr>
      <w:tr w:rsidR="008B6597" w:rsidRPr="00233A87" w14:paraId="78573EC9" w14:textId="77777777" w:rsidTr="00004149">
        <w:trPr>
          <w:cantSplit/>
          <w:jc w:val="center"/>
        </w:trPr>
        <w:tc>
          <w:tcPr>
            <w:tcW w:w="4077" w:type="dxa"/>
          </w:tcPr>
          <w:p w14:paraId="60DE7135" w14:textId="77777777" w:rsidR="008B6597" w:rsidRPr="00233A87" w:rsidRDefault="008B659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Cs/>
                <w:sz w:val="24"/>
                <w:szCs w:val="24"/>
              </w:rPr>
              <w:t xml:space="preserve">3.6.1. Bendra projekto vertė (planuota) </w:t>
            </w:r>
          </w:p>
        </w:tc>
        <w:tc>
          <w:tcPr>
            <w:tcW w:w="2694" w:type="dxa"/>
          </w:tcPr>
          <w:p w14:paraId="50A9E92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216344E8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0EEFC5CF" w14:textId="77777777" w:rsidTr="00004149">
        <w:trPr>
          <w:cantSplit/>
          <w:jc w:val="center"/>
        </w:trPr>
        <w:tc>
          <w:tcPr>
            <w:tcW w:w="4077" w:type="dxa"/>
          </w:tcPr>
          <w:p w14:paraId="4610A24D" w14:textId="77777777" w:rsidR="008B6597" w:rsidRPr="00233A87" w:rsidRDefault="008B659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Cs/>
                <w:sz w:val="24"/>
                <w:szCs w:val="24"/>
              </w:rPr>
              <w:t>3.6.2. Gautos lėšos</w:t>
            </w:r>
          </w:p>
        </w:tc>
        <w:tc>
          <w:tcPr>
            <w:tcW w:w="2694" w:type="dxa"/>
          </w:tcPr>
          <w:p w14:paraId="072F326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38AE39E5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0A66FA16" w14:textId="77777777" w:rsidTr="00004149">
        <w:trPr>
          <w:cantSplit/>
          <w:trHeight w:val="310"/>
          <w:jc w:val="center"/>
        </w:trPr>
        <w:tc>
          <w:tcPr>
            <w:tcW w:w="4077" w:type="dxa"/>
          </w:tcPr>
          <w:p w14:paraId="1F8451D8" w14:textId="77777777" w:rsidR="008B6597" w:rsidRPr="00233A87" w:rsidRDefault="008B659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Cs/>
                <w:sz w:val="24"/>
                <w:szCs w:val="24"/>
              </w:rPr>
              <w:t>3.6.3. Panaudotos lėšos</w:t>
            </w:r>
          </w:p>
        </w:tc>
        <w:tc>
          <w:tcPr>
            <w:tcW w:w="2694" w:type="dxa"/>
          </w:tcPr>
          <w:p w14:paraId="3244956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0C2534CB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43B33C37" w14:textId="77777777" w:rsidTr="00004149">
        <w:trPr>
          <w:cantSplit/>
          <w:jc w:val="center"/>
        </w:trPr>
        <w:tc>
          <w:tcPr>
            <w:tcW w:w="4077" w:type="dxa"/>
          </w:tcPr>
          <w:p w14:paraId="2B94C328" w14:textId="77777777" w:rsidR="008B6597" w:rsidRPr="00233A87" w:rsidRDefault="008B659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Cs/>
                <w:sz w:val="24"/>
                <w:szCs w:val="24"/>
              </w:rPr>
              <w:t>3.6.4. Nepanaudotos lėšos</w:t>
            </w:r>
          </w:p>
        </w:tc>
        <w:tc>
          <w:tcPr>
            <w:tcW w:w="2694" w:type="dxa"/>
          </w:tcPr>
          <w:p w14:paraId="050FB2F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46519AFA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E19EA30" w14:textId="77777777" w:rsidR="008B6597" w:rsidRPr="00233A87" w:rsidRDefault="008B6597" w:rsidP="008B6597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3A15F8" w14:textId="77777777" w:rsidR="008B6597" w:rsidRPr="00233A87" w:rsidRDefault="008B6597" w:rsidP="008B6597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33A87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="000C2CF1" w:rsidRPr="00233A87">
        <w:rPr>
          <w:rFonts w:ascii="Times New Roman" w:hAnsi="Times New Roman"/>
          <w:b/>
          <w:bCs/>
          <w:sz w:val="24"/>
          <w:szCs w:val="24"/>
        </w:rPr>
        <w:t>Priemonės</w:t>
      </w:r>
      <w:r w:rsidRPr="00233A87">
        <w:rPr>
          <w:rFonts w:ascii="Times New Roman" w:hAnsi="Times New Roman"/>
          <w:b/>
          <w:bCs/>
          <w:sz w:val="24"/>
          <w:szCs w:val="24"/>
        </w:rPr>
        <w:t xml:space="preserve"> tikslinė grupė</w:t>
      </w:r>
      <w:r w:rsidRPr="00233A87">
        <w:rPr>
          <w:rFonts w:ascii="Times New Roman" w:hAnsi="Times New Roman"/>
          <w:bCs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8B6597" w:rsidRPr="00233A87" w14:paraId="14C84D96" w14:textId="77777777" w:rsidTr="00004149">
        <w:trPr>
          <w:jc w:val="center"/>
        </w:trPr>
        <w:tc>
          <w:tcPr>
            <w:tcW w:w="9854" w:type="dxa"/>
          </w:tcPr>
          <w:p w14:paraId="76699F76" w14:textId="77777777" w:rsidR="008B6597" w:rsidRPr="00233A87" w:rsidRDefault="008B659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Cs/>
                <w:sz w:val="24"/>
                <w:szCs w:val="24"/>
              </w:rPr>
              <w:t xml:space="preserve">4.1. Įvardijamas dalyvavusių </w:t>
            </w:r>
            <w:r w:rsidR="000C2CF1" w:rsidRPr="00233A87">
              <w:rPr>
                <w:rFonts w:ascii="Times New Roman" w:hAnsi="Times New Roman"/>
                <w:bCs/>
                <w:sz w:val="24"/>
                <w:szCs w:val="24"/>
              </w:rPr>
              <w:t xml:space="preserve">priemonėje </w:t>
            </w:r>
            <w:r w:rsidRPr="00233A87">
              <w:rPr>
                <w:rFonts w:ascii="Times New Roman" w:hAnsi="Times New Roman"/>
                <w:bCs/>
                <w:sz w:val="24"/>
                <w:szCs w:val="24"/>
              </w:rPr>
              <w:t>gyventojų skaičius ir tikslinė grupė, kuriai buvo skirta priemonė:</w:t>
            </w:r>
          </w:p>
          <w:p w14:paraId="4D175FF0" w14:textId="77777777" w:rsidR="008B6597" w:rsidRPr="00233A87" w:rsidRDefault="008B659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B6597" w:rsidRPr="00233A87" w14:paraId="24075FAE" w14:textId="77777777" w:rsidTr="00004149">
        <w:trPr>
          <w:jc w:val="center"/>
        </w:trPr>
        <w:tc>
          <w:tcPr>
            <w:tcW w:w="9854" w:type="dxa"/>
          </w:tcPr>
          <w:p w14:paraId="63552D56" w14:textId="77777777" w:rsidR="008B6597" w:rsidRPr="00233A87" w:rsidRDefault="008B659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4.2. </w:t>
            </w:r>
            <w:r w:rsidRPr="00233A87">
              <w:rPr>
                <w:rFonts w:ascii="Times New Roman" w:hAnsi="Times New Roman"/>
                <w:bCs/>
                <w:sz w:val="24"/>
                <w:szCs w:val="24"/>
              </w:rPr>
              <w:t xml:space="preserve">Įvardijamas dalyvių skaičius pagal amžiaus grupes (jei nežinomas tikslus skaičius, rašoma apytiksliai): </w:t>
            </w:r>
          </w:p>
          <w:p w14:paraId="55B91EC6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0–14</w:t>
            </w:r>
            <w:r w:rsidRPr="00233A87">
              <w:rPr>
                <w:rFonts w:ascii="Times New Roman" w:hAnsi="Times New Roman"/>
                <w:sz w:val="24"/>
                <w:szCs w:val="24"/>
              </w:rPr>
              <w:t xml:space="preserve"> metų _____   ; </w:t>
            </w: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15–29</w:t>
            </w:r>
            <w:r w:rsidRPr="00233A87">
              <w:rPr>
                <w:rFonts w:ascii="Times New Roman" w:hAnsi="Times New Roman"/>
                <w:sz w:val="24"/>
                <w:szCs w:val="24"/>
              </w:rPr>
              <w:t xml:space="preserve"> metų _____    ; </w:t>
            </w: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30–60</w:t>
            </w:r>
            <w:r w:rsidRPr="00233A87">
              <w:rPr>
                <w:rFonts w:ascii="Times New Roman" w:hAnsi="Times New Roman"/>
                <w:sz w:val="24"/>
                <w:szCs w:val="24"/>
              </w:rPr>
              <w:t xml:space="preserve"> metų _____  ; daugiau kaip </w:t>
            </w: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Pr="00233A87">
              <w:rPr>
                <w:rFonts w:ascii="Times New Roman" w:hAnsi="Times New Roman"/>
                <w:sz w:val="24"/>
                <w:szCs w:val="24"/>
              </w:rPr>
              <w:t xml:space="preserve"> metų _____  .</w:t>
            </w:r>
          </w:p>
          <w:p w14:paraId="39DE664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EE6988" w14:textId="77777777" w:rsidR="008B6597" w:rsidRPr="00233A87" w:rsidRDefault="008B6597" w:rsidP="008B6597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A535FA5" w14:textId="77777777" w:rsidR="008B6597" w:rsidRPr="00233A87" w:rsidRDefault="008B6597" w:rsidP="008B6597">
      <w:pPr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>5. Priemonės tikslo (-ų) įgyvendinimas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85"/>
        <w:gridCol w:w="3335"/>
        <w:gridCol w:w="3008"/>
      </w:tblGrid>
      <w:tr w:rsidR="008B6597" w:rsidRPr="00233A87" w14:paraId="4478802E" w14:textId="77777777" w:rsidTr="00004149">
        <w:trPr>
          <w:jc w:val="center"/>
        </w:trPr>
        <w:tc>
          <w:tcPr>
            <w:tcW w:w="3370" w:type="dxa"/>
          </w:tcPr>
          <w:p w14:paraId="4B892398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5.1. Iškeltas (-i) tikslas (-ai)</w:t>
            </w:r>
          </w:p>
        </w:tc>
        <w:tc>
          <w:tcPr>
            <w:tcW w:w="3416" w:type="dxa"/>
          </w:tcPr>
          <w:p w14:paraId="67275236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bCs/>
                <w:sz w:val="24"/>
                <w:szCs w:val="24"/>
              </w:rPr>
              <w:t>Pasiektas (-i) tikslas (-ai)</w:t>
            </w:r>
          </w:p>
        </w:tc>
        <w:tc>
          <w:tcPr>
            <w:tcW w:w="3068" w:type="dxa"/>
          </w:tcPr>
          <w:p w14:paraId="6A89D335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bCs/>
                <w:sz w:val="24"/>
                <w:szCs w:val="24"/>
              </w:rPr>
              <w:t>Priežastys, dėl kurių tikslas nepasiektas 100 proc.</w:t>
            </w:r>
          </w:p>
        </w:tc>
      </w:tr>
      <w:tr w:rsidR="008B6597" w:rsidRPr="00233A87" w14:paraId="69AF45A9" w14:textId="77777777" w:rsidTr="00004149">
        <w:trPr>
          <w:jc w:val="center"/>
        </w:trPr>
        <w:tc>
          <w:tcPr>
            <w:tcW w:w="3370" w:type="dxa"/>
          </w:tcPr>
          <w:p w14:paraId="5DDA3C13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5.1.1.</w:t>
            </w:r>
          </w:p>
        </w:tc>
        <w:tc>
          <w:tcPr>
            <w:tcW w:w="3416" w:type="dxa"/>
          </w:tcPr>
          <w:p w14:paraId="183F9D2A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068" w:type="dxa"/>
          </w:tcPr>
          <w:p w14:paraId="5B7D1C30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B6597" w:rsidRPr="00233A87" w14:paraId="149F8784" w14:textId="77777777" w:rsidTr="00004149">
        <w:trPr>
          <w:jc w:val="center"/>
        </w:trPr>
        <w:tc>
          <w:tcPr>
            <w:tcW w:w="3370" w:type="dxa"/>
          </w:tcPr>
          <w:p w14:paraId="041057A3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5.1.2.</w:t>
            </w:r>
          </w:p>
        </w:tc>
        <w:tc>
          <w:tcPr>
            <w:tcW w:w="3416" w:type="dxa"/>
          </w:tcPr>
          <w:p w14:paraId="01FEC9A2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068" w:type="dxa"/>
          </w:tcPr>
          <w:p w14:paraId="2689EEEB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471E8AC6" w14:textId="77777777" w:rsidR="008B6597" w:rsidRPr="00233A87" w:rsidRDefault="008B6597" w:rsidP="008B6597">
      <w:pPr>
        <w:jc w:val="both"/>
        <w:rPr>
          <w:rFonts w:ascii="Times New Roman" w:hAnsi="Times New Roman"/>
          <w:sz w:val="24"/>
          <w:szCs w:val="24"/>
        </w:rPr>
      </w:pPr>
    </w:p>
    <w:p w14:paraId="79BEB421" w14:textId="77777777" w:rsidR="008B6597" w:rsidRPr="00233A87" w:rsidRDefault="008B6597" w:rsidP="008B6597">
      <w:pPr>
        <w:jc w:val="both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>6</w:t>
      </w:r>
      <w:r w:rsidR="00A35577">
        <w:rPr>
          <w:rFonts w:ascii="Times New Roman" w:hAnsi="Times New Roman"/>
          <w:b/>
          <w:sz w:val="24"/>
          <w:szCs w:val="24"/>
        </w:rPr>
        <w:t>.</w:t>
      </w:r>
      <w:r w:rsidRPr="00233A87">
        <w:rPr>
          <w:rFonts w:ascii="Times New Roman" w:hAnsi="Times New Roman"/>
          <w:b/>
          <w:sz w:val="24"/>
          <w:szCs w:val="24"/>
        </w:rPr>
        <w:t xml:space="preserve"> Priemonės</w:t>
      </w:r>
      <w:r w:rsidRPr="00233A87">
        <w:rPr>
          <w:rFonts w:ascii="Times New Roman" w:hAnsi="Times New Roman"/>
          <w:b/>
          <w:strike/>
          <w:sz w:val="24"/>
          <w:szCs w:val="24"/>
        </w:rPr>
        <w:t xml:space="preserve"> </w:t>
      </w:r>
      <w:r w:rsidRPr="00233A87">
        <w:rPr>
          <w:rFonts w:ascii="Times New Roman" w:hAnsi="Times New Roman"/>
          <w:b/>
          <w:sz w:val="24"/>
          <w:szCs w:val="24"/>
        </w:rPr>
        <w:t>uždavinių įgyvendinimas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40"/>
        <w:gridCol w:w="3325"/>
        <w:gridCol w:w="2963"/>
      </w:tblGrid>
      <w:tr w:rsidR="008B6597" w:rsidRPr="00233A87" w14:paraId="418CC34E" w14:textId="77777777" w:rsidTr="00004149">
        <w:trPr>
          <w:jc w:val="center"/>
        </w:trPr>
        <w:tc>
          <w:tcPr>
            <w:tcW w:w="3429" w:type="dxa"/>
          </w:tcPr>
          <w:p w14:paraId="24114CE7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 xml:space="preserve">6.1. Iškelti uždaviniai </w:t>
            </w:r>
          </w:p>
        </w:tc>
        <w:tc>
          <w:tcPr>
            <w:tcW w:w="3413" w:type="dxa"/>
          </w:tcPr>
          <w:p w14:paraId="46BFF795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bCs/>
                <w:sz w:val="24"/>
                <w:szCs w:val="24"/>
              </w:rPr>
              <w:t>Įvykdyti uždaviniai</w:t>
            </w:r>
          </w:p>
        </w:tc>
        <w:tc>
          <w:tcPr>
            <w:tcW w:w="3012" w:type="dxa"/>
          </w:tcPr>
          <w:p w14:paraId="4D89FBC6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bCs/>
                <w:sz w:val="24"/>
                <w:szCs w:val="24"/>
              </w:rPr>
              <w:t>Uždavinio neįgyvendinimo priežastys</w:t>
            </w:r>
          </w:p>
        </w:tc>
      </w:tr>
      <w:tr w:rsidR="008B6597" w:rsidRPr="00233A87" w14:paraId="39F25C44" w14:textId="77777777" w:rsidTr="00004149">
        <w:trPr>
          <w:jc w:val="center"/>
        </w:trPr>
        <w:tc>
          <w:tcPr>
            <w:tcW w:w="3429" w:type="dxa"/>
          </w:tcPr>
          <w:p w14:paraId="502D6226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6.1.1.</w:t>
            </w:r>
          </w:p>
        </w:tc>
        <w:tc>
          <w:tcPr>
            <w:tcW w:w="3413" w:type="dxa"/>
          </w:tcPr>
          <w:p w14:paraId="781B2B56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2" w:type="dxa"/>
          </w:tcPr>
          <w:p w14:paraId="455A72C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17337FD7" w14:textId="77777777" w:rsidTr="00004149">
        <w:trPr>
          <w:jc w:val="center"/>
        </w:trPr>
        <w:tc>
          <w:tcPr>
            <w:tcW w:w="3429" w:type="dxa"/>
          </w:tcPr>
          <w:p w14:paraId="21CA6EFA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6.1.2.</w:t>
            </w:r>
          </w:p>
        </w:tc>
        <w:tc>
          <w:tcPr>
            <w:tcW w:w="3413" w:type="dxa"/>
          </w:tcPr>
          <w:p w14:paraId="6E10313A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2" w:type="dxa"/>
          </w:tcPr>
          <w:p w14:paraId="7E3D780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DBC0AFC" w14:textId="77777777" w:rsidR="008B6597" w:rsidRPr="00233A87" w:rsidRDefault="008B6597" w:rsidP="008B6597">
      <w:pPr>
        <w:jc w:val="both"/>
        <w:rPr>
          <w:rFonts w:ascii="Times New Roman" w:hAnsi="Times New Roman"/>
          <w:b/>
          <w:sz w:val="24"/>
          <w:szCs w:val="24"/>
        </w:rPr>
      </w:pPr>
    </w:p>
    <w:p w14:paraId="21FE4203" w14:textId="77777777" w:rsidR="008B6597" w:rsidRPr="00233A87" w:rsidRDefault="008B6597" w:rsidP="008B6597">
      <w:pPr>
        <w:jc w:val="both"/>
        <w:rPr>
          <w:rFonts w:ascii="Times New Roman" w:hAnsi="Times New Roman"/>
          <w:b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>7. Pasiekti rezultatai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27"/>
        <w:gridCol w:w="3685"/>
        <w:gridCol w:w="1843"/>
        <w:gridCol w:w="1524"/>
      </w:tblGrid>
      <w:tr w:rsidR="008B6597" w:rsidRPr="00233A87" w14:paraId="3772AE23" w14:textId="77777777" w:rsidTr="00004149">
        <w:trPr>
          <w:jc w:val="center"/>
        </w:trPr>
        <w:tc>
          <w:tcPr>
            <w:tcW w:w="675" w:type="dxa"/>
          </w:tcPr>
          <w:p w14:paraId="3237261D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 xml:space="preserve">Eil. </w:t>
            </w:r>
            <w:proofErr w:type="spellStart"/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  <w:proofErr w:type="spellEnd"/>
          </w:p>
        </w:tc>
        <w:tc>
          <w:tcPr>
            <w:tcW w:w="2127" w:type="dxa"/>
          </w:tcPr>
          <w:p w14:paraId="08BDE2C8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Planuotos priemonės veiklos pavadinimas (informacija iš paraiškos)</w:t>
            </w:r>
          </w:p>
        </w:tc>
        <w:tc>
          <w:tcPr>
            <w:tcW w:w="3685" w:type="dxa"/>
          </w:tcPr>
          <w:p w14:paraId="77B1C7A1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bCs/>
                <w:sz w:val="24"/>
                <w:szCs w:val="24"/>
              </w:rPr>
              <w:t>Įgyvendinta / neįgyvendinta veikla (aprašyti)</w:t>
            </w:r>
          </w:p>
        </w:tc>
        <w:tc>
          <w:tcPr>
            <w:tcW w:w="1843" w:type="dxa"/>
          </w:tcPr>
          <w:p w14:paraId="7A44556F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bCs/>
                <w:sz w:val="24"/>
                <w:szCs w:val="24"/>
              </w:rPr>
              <w:t>Rodiklio pavadinimas ir matavimo vienetas (informacija iš paraiškos)</w:t>
            </w:r>
          </w:p>
        </w:tc>
        <w:tc>
          <w:tcPr>
            <w:tcW w:w="1524" w:type="dxa"/>
          </w:tcPr>
          <w:p w14:paraId="2A8E7D89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bCs/>
                <w:sz w:val="24"/>
                <w:szCs w:val="24"/>
              </w:rPr>
              <w:t>Konkreti kiekybinė išraiška (faktinis rezultatas)</w:t>
            </w:r>
          </w:p>
        </w:tc>
      </w:tr>
      <w:tr w:rsidR="008B6597" w:rsidRPr="00233A87" w14:paraId="3AE66DDD" w14:textId="77777777" w:rsidTr="00004149">
        <w:trPr>
          <w:jc w:val="center"/>
        </w:trPr>
        <w:tc>
          <w:tcPr>
            <w:tcW w:w="675" w:type="dxa"/>
          </w:tcPr>
          <w:p w14:paraId="458F457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2127" w:type="dxa"/>
          </w:tcPr>
          <w:p w14:paraId="24699EE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302039A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F50CBD6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14:paraId="59A8C6FB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7AA32BD6" w14:textId="77777777" w:rsidTr="00004149">
        <w:trPr>
          <w:jc w:val="center"/>
        </w:trPr>
        <w:tc>
          <w:tcPr>
            <w:tcW w:w="675" w:type="dxa"/>
          </w:tcPr>
          <w:p w14:paraId="35119998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2127" w:type="dxa"/>
          </w:tcPr>
          <w:p w14:paraId="7F3E1BAE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CB8DCA6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AF5784A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14:paraId="26147A43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130BF135" w14:textId="77777777" w:rsidTr="00004149">
        <w:trPr>
          <w:jc w:val="center"/>
        </w:trPr>
        <w:tc>
          <w:tcPr>
            <w:tcW w:w="675" w:type="dxa"/>
          </w:tcPr>
          <w:p w14:paraId="60D5A63A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7.3.</w:t>
            </w:r>
          </w:p>
        </w:tc>
        <w:tc>
          <w:tcPr>
            <w:tcW w:w="2127" w:type="dxa"/>
          </w:tcPr>
          <w:p w14:paraId="7F56F813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677FE84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46BF37C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14:paraId="3C68943E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313A32" w14:textId="77777777" w:rsidR="008B6597" w:rsidRPr="00233A87" w:rsidRDefault="008B6597" w:rsidP="008B6597">
      <w:pPr>
        <w:jc w:val="both"/>
        <w:rPr>
          <w:rFonts w:ascii="Times New Roman" w:hAnsi="Times New Roman"/>
          <w:b/>
          <w:sz w:val="24"/>
          <w:szCs w:val="24"/>
        </w:rPr>
      </w:pPr>
    </w:p>
    <w:p w14:paraId="179275FF" w14:textId="77777777" w:rsidR="008B6597" w:rsidRPr="00233A87" w:rsidRDefault="008B6597" w:rsidP="008B6597">
      <w:pPr>
        <w:jc w:val="both"/>
        <w:rPr>
          <w:rFonts w:ascii="Times New Roman" w:hAnsi="Times New Roman"/>
          <w:b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 xml:space="preserve">8. Įgyvendintų priemonių sklaida (nurodykite, kiek kartų buvo viešinta informacija apie </w:t>
      </w:r>
      <w:r w:rsidRPr="00233A87">
        <w:rPr>
          <w:rFonts w:ascii="Times New Roman" w:hAnsi="Times New Roman"/>
          <w:b/>
          <w:sz w:val="24"/>
          <w:szCs w:val="24"/>
        </w:rPr>
        <w:tab/>
        <w:t>planuojamą / įvykdytą veiklą)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3"/>
        <w:gridCol w:w="5783"/>
        <w:gridCol w:w="3142"/>
      </w:tblGrid>
      <w:tr w:rsidR="008B6597" w:rsidRPr="00233A87" w14:paraId="44A9DB8E" w14:textId="77777777" w:rsidTr="00004149">
        <w:trPr>
          <w:jc w:val="center"/>
        </w:trPr>
        <w:tc>
          <w:tcPr>
            <w:tcW w:w="704" w:type="dxa"/>
          </w:tcPr>
          <w:p w14:paraId="68C56557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 xml:space="preserve">Eil. </w:t>
            </w:r>
            <w:proofErr w:type="spellStart"/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  <w:proofErr w:type="spellEnd"/>
          </w:p>
        </w:tc>
        <w:tc>
          <w:tcPr>
            <w:tcW w:w="5807" w:type="dxa"/>
          </w:tcPr>
          <w:p w14:paraId="77CDB329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Viešinimo priemonė</w:t>
            </w:r>
          </w:p>
        </w:tc>
        <w:tc>
          <w:tcPr>
            <w:tcW w:w="3152" w:type="dxa"/>
          </w:tcPr>
          <w:p w14:paraId="295F3610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Viešinimo dažnumas (nurodyti kur, kiek kartų informacija buvo viešinta, datos)</w:t>
            </w:r>
          </w:p>
        </w:tc>
      </w:tr>
      <w:tr w:rsidR="008B6597" w:rsidRPr="00233A87" w14:paraId="7DF8E6B4" w14:textId="77777777" w:rsidTr="00004149">
        <w:trPr>
          <w:jc w:val="center"/>
        </w:trPr>
        <w:tc>
          <w:tcPr>
            <w:tcW w:w="704" w:type="dxa"/>
          </w:tcPr>
          <w:p w14:paraId="4358A4F6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lastRenderedPageBreak/>
              <w:t>8.1.</w:t>
            </w:r>
          </w:p>
        </w:tc>
        <w:tc>
          <w:tcPr>
            <w:tcW w:w="5807" w:type="dxa"/>
          </w:tcPr>
          <w:p w14:paraId="3ABD4B0F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 xml:space="preserve">Televizija </w:t>
            </w:r>
          </w:p>
        </w:tc>
        <w:tc>
          <w:tcPr>
            <w:tcW w:w="3152" w:type="dxa"/>
          </w:tcPr>
          <w:p w14:paraId="0AF54230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B6597" w:rsidRPr="00233A87" w14:paraId="6A56C3E4" w14:textId="77777777" w:rsidTr="00004149">
        <w:trPr>
          <w:jc w:val="center"/>
        </w:trPr>
        <w:tc>
          <w:tcPr>
            <w:tcW w:w="704" w:type="dxa"/>
          </w:tcPr>
          <w:p w14:paraId="50B77B3B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5807" w:type="dxa"/>
          </w:tcPr>
          <w:p w14:paraId="29FF5962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 xml:space="preserve">Vietinė spauda </w:t>
            </w:r>
          </w:p>
        </w:tc>
        <w:tc>
          <w:tcPr>
            <w:tcW w:w="3152" w:type="dxa"/>
          </w:tcPr>
          <w:p w14:paraId="4414BB00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B6597" w:rsidRPr="00233A87" w14:paraId="54E540DF" w14:textId="77777777" w:rsidTr="00004149">
        <w:trPr>
          <w:jc w:val="center"/>
        </w:trPr>
        <w:tc>
          <w:tcPr>
            <w:tcW w:w="704" w:type="dxa"/>
          </w:tcPr>
          <w:p w14:paraId="1DA5FA51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5807" w:type="dxa"/>
          </w:tcPr>
          <w:p w14:paraId="0380ABE7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 xml:space="preserve">Regiono spauda </w:t>
            </w:r>
          </w:p>
        </w:tc>
        <w:tc>
          <w:tcPr>
            <w:tcW w:w="3152" w:type="dxa"/>
          </w:tcPr>
          <w:p w14:paraId="7A4F726A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B6597" w:rsidRPr="00233A87" w14:paraId="1F2C8D31" w14:textId="77777777" w:rsidTr="00004149">
        <w:trPr>
          <w:jc w:val="center"/>
        </w:trPr>
        <w:tc>
          <w:tcPr>
            <w:tcW w:w="704" w:type="dxa"/>
          </w:tcPr>
          <w:p w14:paraId="79F6884B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5807" w:type="dxa"/>
          </w:tcPr>
          <w:p w14:paraId="01D7AAEC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Savivaldybės interneto svetainė</w:t>
            </w:r>
          </w:p>
        </w:tc>
        <w:tc>
          <w:tcPr>
            <w:tcW w:w="3152" w:type="dxa"/>
          </w:tcPr>
          <w:p w14:paraId="49C4D502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B6597" w:rsidRPr="00233A87" w14:paraId="367D9A27" w14:textId="77777777" w:rsidTr="00004149">
        <w:trPr>
          <w:jc w:val="center"/>
        </w:trPr>
        <w:tc>
          <w:tcPr>
            <w:tcW w:w="704" w:type="dxa"/>
          </w:tcPr>
          <w:p w14:paraId="0B3144A8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8.5.</w:t>
            </w:r>
          </w:p>
        </w:tc>
        <w:tc>
          <w:tcPr>
            <w:tcW w:w="5807" w:type="dxa"/>
          </w:tcPr>
          <w:p w14:paraId="7C2388D1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Juridinio asmens interneto svetainė</w:t>
            </w:r>
          </w:p>
        </w:tc>
        <w:tc>
          <w:tcPr>
            <w:tcW w:w="3152" w:type="dxa"/>
          </w:tcPr>
          <w:p w14:paraId="7A44A512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B6597" w:rsidRPr="00233A87" w14:paraId="03690FCA" w14:textId="77777777" w:rsidTr="00004149">
        <w:trPr>
          <w:jc w:val="center"/>
        </w:trPr>
        <w:tc>
          <w:tcPr>
            <w:tcW w:w="704" w:type="dxa"/>
          </w:tcPr>
          <w:p w14:paraId="0B8F9254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8.6.</w:t>
            </w:r>
          </w:p>
        </w:tc>
        <w:tc>
          <w:tcPr>
            <w:tcW w:w="5807" w:type="dxa"/>
          </w:tcPr>
          <w:p w14:paraId="1DED50EC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 xml:space="preserve">Socialiniai tinklai (pvz., </w:t>
            </w:r>
            <w:proofErr w:type="spellStart"/>
            <w:r w:rsidRPr="00233A87">
              <w:rPr>
                <w:rFonts w:ascii="Times New Roman" w:hAnsi="Times New Roman"/>
                <w:sz w:val="24"/>
                <w:szCs w:val="24"/>
              </w:rPr>
              <w:t>feisbukas</w:t>
            </w:r>
            <w:proofErr w:type="spellEnd"/>
            <w:r w:rsidRPr="00233A8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52" w:type="dxa"/>
          </w:tcPr>
          <w:p w14:paraId="34462E40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B6597" w:rsidRPr="00233A87" w14:paraId="40E79576" w14:textId="77777777" w:rsidTr="00004149">
        <w:trPr>
          <w:jc w:val="center"/>
        </w:trPr>
        <w:tc>
          <w:tcPr>
            <w:tcW w:w="704" w:type="dxa"/>
          </w:tcPr>
          <w:p w14:paraId="708F773F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8.7.</w:t>
            </w:r>
          </w:p>
        </w:tc>
        <w:tc>
          <w:tcPr>
            <w:tcW w:w="5807" w:type="dxa"/>
          </w:tcPr>
          <w:p w14:paraId="4ADE94F0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Parodos (piešinių, nuotraukų) / stendai</w:t>
            </w:r>
          </w:p>
        </w:tc>
        <w:tc>
          <w:tcPr>
            <w:tcW w:w="3152" w:type="dxa"/>
          </w:tcPr>
          <w:p w14:paraId="58048823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B6597" w:rsidRPr="00233A87" w14:paraId="24181C94" w14:textId="77777777" w:rsidTr="00004149">
        <w:trPr>
          <w:jc w:val="center"/>
        </w:trPr>
        <w:tc>
          <w:tcPr>
            <w:tcW w:w="704" w:type="dxa"/>
          </w:tcPr>
          <w:p w14:paraId="0F5D952E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8.8.</w:t>
            </w:r>
          </w:p>
        </w:tc>
        <w:tc>
          <w:tcPr>
            <w:tcW w:w="5807" w:type="dxa"/>
          </w:tcPr>
          <w:p w14:paraId="1430B9D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Plakatai, lankstinukai</w:t>
            </w:r>
          </w:p>
        </w:tc>
        <w:tc>
          <w:tcPr>
            <w:tcW w:w="3152" w:type="dxa"/>
          </w:tcPr>
          <w:p w14:paraId="2C5716F2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B6597" w:rsidRPr="00233A87" w14:paraId="04B6DF54" w14:textId="77777777" w:rsidTr="00004149">
        <w:trPr>
          <w:jc w:val="center"/>
        </w:trPr>
        <w:tc>
          <w:tcPr>
            <w:tcW w:w="704" w:type="dxa"/>
          </w:tcPr>
          <w:p w14:paraId="4C0D2B5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8.9.</w:t>
            </w:r>
          </w:p>
        </w:tc>
        <w:tc>
          <w:tcPr>
            <w:tcW w:w="5807" w:type="dxa"/>
          </w:tcPr>
          <w:p w14:paraId="30456135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Kita (įrašyti)</w:t>
            </w:r>
          </w:p>
        </w:tc>
        <w:tc>
          <w:tcPr>
            <w:tcW w:w="3152" w:type="dxa"/>
          </w:tcPr>
          <w:p w14:paraId="70AF0099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76A242CC" w14:textId="77777777" w:rsidR="008B6597" w:rsidRPr="00233A87" w:rsidRDefault="008B6597" w:rsidP="008B6597">
      <w:pPr>
        <w:jc w:val="both"/>
        <w:rPr>
          <w:rFonts w:ascii="Times New Roman" w:hAnsi="Times New Roman"/>
          <w:sz w:val="24"/>
          <w:szCs w:val="24"/>
        </w:rPr>
      </w:pPr>
    </w:p>
    <w:p w14:paraId="49E98F89" w14:textId="77777777" w:rsidR="008B6597" w:rsidRPr="00233A87" w:rsidRDefault="008B6597" w:rsidP="008B6597">
      <w:pPr>
        <w:jc w:val="both"/>
        <w:rPr>
          <w:rFonts w:ascii="Times New Roman" w:hAnsi="Times New Roman"/>
          <w:b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>9. Problemos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6"/>
        <w:gridCol w:w="8922"/>
      </w:tblGrid>
      <w:tr w:rsidR="008B6597" w:rsidRPr="00233A87" w14:paraId="0DA9C5AB" w14:textId="77777777" w:rsidTr="00004149">
        <w:trPr>
          <w:jc w:val="center"/>
        </w:trPr>
        <w:tc>
          <w:tcPr>
            <w:tcW w:w="709" w:type="dxa"/>
          </w:tcPr>
          <w:p w14:paraId="20344553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 xml:space="preserve">Eil. </w:t>
            </w:r>
            <w:proofErr w:type="spellStart"/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  <w:proofErr w:type="spellEnd"/>
          </w:p>
        </w:tc>
        <w:tc>
          <w:tcPr>
            <w:tcW w:w="9072" w:type="dxa"/>
          </w:tcPr>
          <w:p w14:paraId="105450BB" w14:textId="77777777" w:rsidR="008B6597" w:rsidRPr="00233A87" w:rsidRDefault="008B659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3A87">
              <w:rPr>
                <w:rFonts w:ascii="Times New Roman" w:hAnsi="Times New Roman"/>
                <w:b/>
                <w:sz w:val="24"/>
                <w:szCs w:val="24"/>
              </w:rPr>
              <w:t>Įvardijamos problemos (jei buvo susidurta), susijusios su priemonės įgyvendinimu, pvz., mažas finansavimas, pasyvus bendruomenės narių dalyvavimas renginiuose, inventoriaus stoka ir pan.</w:t>
            </w:r>
          </w:p>
        </w:tc>
      </w:tr>
      <w:tr w:rsidR="008B6597" w:rsidRPr="00233A87" w14:paraId="087B8884" w14:textId="77777777" w:rsidTr="00004149">
        <w:trPr>
          <w:jc w:val="center"/>
        </w:trPr>
        <w:tc>
          <w:tcPr>
            <w:tcW w:w="709" w:type="dxa"/>
          </w:tcPr>
          <w:p w14:paraId="4510D948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9.1.</w:t>
            </w:r>
          </w:p>
        </w:tc>
        <w:tc>
          <w:tcPr>
            <w:tcW w:w="9072" w:type="dxa"/>
          </w:tcPr>
          <w:p w14:paraId="326C86C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3A8C7BC7" w14:textId="77777777" w:rsidTr="00004149">
        <w:trPr>
          <w:jc w:val="center"/>
        </w:trPr>
        <w:tc>
          <w:tcPr>
            <w:tcW w:w="709" w:type="dxa"/>
          </w:tcPr>
          <w:p w14:paraId="0630EBF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9.2.</w:t>
            </w:r>
          </w:p>
        </w:tc>
        <w:tc>
          <w:tcPr>
            <w:tcW w:w="9072" w:type="dxa"/>
          </w:tcPr>
          <w:p w14:paraId="1DD975E4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3FF1152D" w14:textId="77777777" w:rsidTr="00004149">
        <w:trPr>
          <w:jc w:val="center"/>
        </w:trPr>
        <w:tc>
          <w:tcPr>
            <w:tcW w:w="709" w:type="dxa"/>
          </w:tcPr>
          <w:p w14:paraId="3A7553D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9.3.</w:t>
            </w:r>
          </w:p>
        </w:tc>
        <w:tc>
          <w:tcPr>
            <w:tcW w:w="9072" w:type="dxa"/>
          </w:tcPr>
          <w:p w14:paraId="421F2591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EC62F99" w14:textId="77777777" w:rsidR="008B6597" w:rsidRPr="00233A87" w:rsidRDefault="008B6597" w:rsidP="008B6597">
      <w:pPr>
        <w:jc w:val="both"/>
        <w:rPr>
          <w:rFonts w:ascii="Times New Roman" w:hAnsi="Times New Roman"/>
          <w:b/>
          <w:sz w:val="24"/>
          <w:szCs w:val="24"/>
        </w:rPr>
      </w:pPr>
    </w:p>
    <w:p w14:paraId="341CC8AA" w14:textId="77777777" w:rsidR="008B6597" w:rsidRPr="00233A87" w:rsidRDefault="008B6597" w:rsidP="008B6597">
      <w:pPr>
        <w:jc w:val="both"/>
        <w:rPr>
          <w:rFonts w:ascii="Times New Roman" w:hAnsi="Times New Roman"/>
          <w:b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 xml:space="preserve">10.  Kita svarbi informacija (įvardykite Jums svarbią, dar nepateiktą, informaciją): </w:t>
      </w:r>
    </w:p>
    <w:p w14:paraId="4F4AF18E" w14:textId="77777777" w:rsidR="008B6597" w:rsidRPr="00233A87" w:rsidRDefault="008B6597" w:rsidP="006B3856">
      <w:pPr>
        <w:rPr>
          <w:rFonts w:ascii="Times New Roman" w:hAnsi="Times New Roman"/>
          <w:b/>
          <w:sz w:val="24"/>
          <w:szCs w:val="24"/>
        </w:rPr>
      </w:pPr>
      <w:r w:rsidRPr="00233A87">
        <w:rPr>
          <w:rFonts w:ascii="Times New Roman" w:hAnsi="Times New Roman"/>
          <w:b/>
          <w:sz w:val="24"/>
          <w:szCs w:val="24"/>
        </w:rPr>
        <w:t>_______________________________________________________________________________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9"/>
        <w:gridCol w:w="243"/>
        <w:gridCol w:w="14"/>
        <w:gridCol w:w="3007"/>
        <w:gridCol w:w="518"/>
        <w:gridCol w:w="2251"/>
      </w:tblGrid>
      <w:tr w:rsidR="008B6597" w:rsidRPr="00233A87" w14:paraId="6EBF9FA7" w14:textId="77777777" w:rsidTr="00004149">
        <w:trPr>
          <w:trHeight w:val="336"/>
          <w:jc w:val="center"/>
        </w:trPr>
        <w:tc>
          <w:tcPr>
            <w:tcW w:w="940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921BF96" w14:textId="77777777" w:rsidR="008B6597" w:rsidRPr="00233A87" w:rsidRDefault="008B6597" w:rsidP="000C2CF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5C4E7D79" w14:textId="77777777" w:rsidTr="00004149">
        <w:trPr>
          <w:cantSplit/>
          <w:trHeight w:val="283"/>
          <w:jc w:val="center"/>
        </w:trPr>
        <w:tc>
          <w:tcPr>
            <w:tcW w:w="3369" w:type="dxa"/>
            <w:tcBorders>
              <w:left w:val="nil"/>
              <w:bottom w:val="nil"/>
              <w:right w:val="nil"/>
            </w:tcBorders>
          </w:tcPr>
          <w:p w14:paraId="485CB26B" w14:textId="77777777" w:rsidR="008B6597" w:rsidRPr="00233A87" w:rsidRDefault="008B6597">
            <w:pPr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(Ataskaitą pateikusio asmens pareigų pavadinimas)</w:t>
            </w:r>
          </w:p>
        </w:tc>
        <w:tc>
          <w:tcPr>
            <w:tcW w:w="243" w:type="dxa"/>
            <w:tcBorders>
              <w:left w:val="nil"/>
              <w:bottom w:val="nil"/>
              <w:right w:val="nil"/>
            </w:tcBorders>
          </w:tcPr>
          <w:p w14:paraId="27358A50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gridSpan w:val="2"/>
            <w:tcBorders>
              <w:left w:val="nil"/>
              <w:bottom w:val="nil"/>
              <w:right w:val="nil"/>
            </w:tcBorders>
          </w:tcPr>
          <w:p w14:paraId="4C07F7E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 xml:space="preserve">           (parašas) </w:t>
            </w:r>
          </w:p>
        </w:tc>
        <w:tc>
          <w:tcPr>
            <w:tcW w:w="518" w:type="dxa"/>
            <w:tcBorders>
              <w:left w:val="nil"/>
              <w:bottom w:val="nil"/>
              <w:right w:val="nil"/>
            </w:tcBorders>
          </w:tcPr>
          <w:p w14:paraId="68BF2945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</w:tcPr>
          <w:p w14:paraId="089F24AC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 xml:space="preserve">  (vardas pavardė)</w:t>
            </w:r>
          </w:p>
        </w:tc>
      </w:tr>
      <w:tr w:rsidR="008B6597" w:rsidRPr="00233A87" w14:paraId="36CB44CC" w14:textId="77777777" w:rsidTr="00004149">
        <w:trPr>
          <w:trHeight w:val="255"/>
          <w:jc w:val="center"/>
        </w:trPr>
        <w:tc>
          <w:tcPr>
            <w:tcW w:w="6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30847E" w14:textId="77777777" w:rsidR="008B6597" w:rsidRPr="00233A87" w:rsidRDefault="008B659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Juridinio asmens vadovas (-ė):</w:t>
            </w:r>
          </w:p>
        </w:tc>
        <w:tc>
          <w:tcPr>
            <w:tcW w:w="2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57A114" w14:textId="77777777" w:rsidR="008B6597" w:rsidRPr="00233A87" w:rsidRDefault="008B659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6BF1FD33" w14:textId="77777777" w:rsidTr="00004149">
        <w:trPr>
          <w:cantSplit/>
          <w:trHeight w:val="616"/>
          <w:jc w:val="center"/>
        </w:trPr>
        <w:tc>
          <w:tcPr>
            <w:tcW w:w="3369" w:type="dxa"/>
            <w:tcBorders>
              <w:top w:val="nil"/>
              <w:left w:val="nil"/>
              <w:right w:val="nil"/>
            </w:tcBorders>
          </w:tcPr>
          <w:p w14:paraId="2F1B195B" w14:textId="77777777" w:rsidR="008B6597" w:rsidRPr="00233A87" w:rsidRDefault="008B659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3DA88A55" w14:textId="77777777" w:rsidR="008B6597" w:rsidRPr="00233A87" w:rsidRDefault="008B659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nil"/>
              <w:left w:val="nil"/>
              <w:right w:val="nil"/>
            </w:tcBorders>
          </w:tcPr>
          <w:p w14:paraId="05CFA34B" w14:textId="77777777" w:rsidR="008B6597" w:rsidRPr="00233A87" w:rsidRDefault="008B659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" w:type="dxa"/>
            <w:vMerge w:val="restart"/>
            <w:tcBorders>
              <w:top w:val="nil"/>
              <w:left w:val="nil"/>
              <w:right w:val="nil"/>
            </w:tcBorders>
          </w:tcPr>
          <w:p w14:paraId="09B82182" w14:textId="77777777" w:rsidR="008B6597" w:rsidRPr="00233A87" w:rsidRDefault="008B659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nil"/>
              <w:left w:val="nil"/>
              <w:right w:val="nil"/>
            </w:tcBorders>
          </w:tcPr>
          <w:p w14:paraId="77EA209C" w14:textId="77777777" w:rsidR="008B6597" w:rsidRPr="00233A87" w:rsidRDefault="008B659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597" w:rsidRPr="00233A87" w14:paraId="5402939B" w14:textId="77777777" w:rsidTr="00004149">
        <w:trPr>
          <w:cantSplit/>
          <w:trHeight w:val="255"/>
          <w:jc w:val="center"/>
        </w:trPr>
        <w:tc>
          <w:tcPr>
            <w:tcW w:w="3369" w:type="dxa"/>
            <w:tcBorders>
              <w:left w:val="nil"/>
              <w:bottom w:val="nil"/>
              <w:right w:val="nil"/>
            </w:tcBorders>
          </w:tcPr>
          <w:p w14:paraId="3D8B898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>(pareigų pavadinimas)</w:t>
            </w:r>
          </w:p>
        </w:tc>
        <w:tc>
          <w:tcPr>
            <w:tcW w:w="257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2D2817ED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left w:val="nil"/>
              <w:bottom w:val="nil"/>
              <w:right w:val="nil"/>
            </w:tcBorders>
          </w:tcPr>
          <w:p w14:paraId="762A99B0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 xml:space="preserve">(parašas) </w:t>
            </w:r>
          </w:p>
        </w:tc>
        <w:tc>
          <w:tcPr>
            <w:tcW w:w="518" w:type="dxa"/>
            <w:vMerge/>
            <w:tcBorders>
              <w:left w:val="nil"/>
              <w:bottom w:val="nil"/>
              <w:right w:val="nil"/>
            </w:tcBorders>
          </w:tcPr>
          <w:p w14:paraId="5B56F6C9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</w:tcPr>
          <w:p w14:paraId="324674FB" w14:textId="77777777" w:rsidR="008B6597" w:rsidRPr="00233A87" w:rsidRDefault="008B65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A87">
              <w:rPr>
                <w:rFonts w:ascii="Times New Roman" w:hAnsi="Times New Roman"/>
                <w:sz w:val="24"/>
                <w:szCs w:val="24"/>
              </w:rPr>
              <w:t xml:space="preserve">  (vardas pavardė)</w:t>
            </w:r>
          </w:p>
        </w:tc>
      </w:tr>
    </w:tbl>
    <w:p w14:paraId="01E573A9" w14:textId="77777777" w:rsidR="008B6597" w:rsidRPr="00233A87" w:rsidRDefault="008B6597">
      <w:pPr>
        <w:rPr>
          <w:rFonts w:ascii="Times New Roman" w:hAnsi="Times New Roman"/>
          <w:sz w:val="24"/>
          <w:szCs w:val="24"/>
        </w:rPr>
      </w:pPr>
    </w:p>
    <w:p w14:paraId="5A92BF68" w14:textId="77777777" w:rsidR="00B43277" w:rsidRPr="00233A87" w:rsidRDefault="00180BA2" w:rsidP="009111EE">
      <w:pPr>
        <w:jc w:val="center"/>
        <w:rPr>
          <w:rFonts w:ascii="Times New Roman" w:hAnsi="Times New Roman"/>
          <w:sz w:val="24"/>
          <w:szCs w:val="24"/>
        </w:rPr>
      </w:pPr>
      <w:r w:rsidRPr="00233A87">
        <w:rPr>
          <w:rFonts w:ascii="Times New Roman" w:hAnsi="Times New Roman"/>
          <w:sz w:val="24"/>
          <w:szCs w:val="24"/>
        </w:rPr>
        <w:t>_________________</w:t>
      </w:r>
    </w:p>
    <w:sectPr w:rsidR="00B43277" w:rsidRPr="00233A87" w:rsidSect="00854FD9"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9CB4E" w14:textId="77777777" w:rsidR="004E61A0" w:rsidRDefault="004E61A0" w:rsidP="00854FD9">
      <w:pPr>
        <w:spacing w:after="0" w:line="240" w:lineRule="auto"/>
      </w:pPr>
      <w:r>
        <w:separator/>
      </w:r>
    </w:p>
  </w:endnote>
  <w:endnote w:type="continuationSeparator" w:id="0">
    <w:p w14:paraId="34EFC31E" w14:textId="77777777" w:rsidR="004E61A0" w:rsidRDefault="004E61A0" w:rsidP="0085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341D7" w14:textId="77777777" w:rsidR="004E61A0" w:rsidRDefault="004E61A0" w:rsidP="00854FD9">
      <w:pPr>
        <w:spacing w:after="0" w:line="240" w:lineRule="auto"/>
      </w:pPr>
      <w:r>
        <w:separator/>
      </w:r>
    </w:p>
  </w:footnote>
  <w:footnote w:type="continuationSeparator" w:id="0">
    <w:p w14:paraId="7DBD644D" w14:textId="77777777" w:rsidR="004E61A0" w:rsidRDefault="004E61A0" w:rsidP="00854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31B2E"/>
    <w:multiLevelType w:val="hybridMultilevel"/>
    <w:tmpl w:val="D6D2E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3B34"/>
    <w:multiLevelType w:val="multilevel"/>
    <w:tmpl w:val="880E02C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F45502B"/>
    <w:multiLevelType w:val="hybridMultilevel"/>
    <w:tmpl w:val="CCAC8EF8"/>
    <w:lvl w:ilvl="0" w:tplc="F0AEFE98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B67830"/>
    <w:multiLevelType w:val="hybridMultilevel"/>
    <w:tmpl w:val="8F7ACDAE"/>
    <w:lvl w:ilvl="0" w:tplc="7556EE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B2735D"/>
    <w:multiLevelType w:val="multilevel"/>
    <w:tmpl w:val="28B63F04"/>
    <w:lvl w:ilvl="0">
      <w:start w:val="4"/>
      <w:numFmt w:val="decimal"/>
      <w:lvlText w:val="%1."/>
      <w:lvlJc w:val="left"/>
      <w:pPr>
        <w:ind w:left="2667" w:hanging="54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 w15:restartNumberingAfterBreak="0">
    <w:nsid w:val="343C221A"/>
    <w:multiLevelType w:val="hybridMultilevel"/>
    <w:tmpl w:val="652A87BA"/>
    <w:lvl w:ilvl="0" w:tplc="682E46C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  <w:b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676F8D"/>
    <w:multiLevelType w:val="hybridMultilevel"/>
    <w:tmpl w:val="9E74727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24BE1"/>
    <w:multiLevelType w:val="hybridMultilevel"/>
    <w:tmpl w:val="789A2446"/>
    <w:lvl w:ilvl="0" w:tplc="CBFAAD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3753A2"/>
    <w:multiLevelType w:val="hybridMultilevel"/>
    <w:tmpl w:val="C9706258"/>
    <w:lvl w:ilvl="0" w:tplc="615EDC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8F2BF6"/>
    <w:multiLevelType w:val="hybridMultilevel"/>
    <w:tmpl w:val="7BCA7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AC3112"/>
    <w:multiLevelType w:val="multilevel"/>
    <w:tmpl w:val="9FA04BEC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cs="Times New Roman" w:hint="default"/>
        <w:color w:val="000000"/>
      </w:rPr>
    </w:lvl>
  </w:abstractNum>
  <w:abstractNum w:abstractNumId="11" w15:restartNumberingAfterBreak="0">
    <w:nsid w:val="68AB48D4"/>
    <w:multiLevelType w:val="hybridMultilevel"/>
    <w:tmpl w:val="1C46F71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0A22B9"/>
    <w:multiLevelType w:val="hybridMultilevel"/>
    <w:tmpl w:val="39024F3E"/>
    <w:lvl w:ilvl="0" w:tplc="0427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 w15:restartNumberingAfterBreak="0">
    <w:nsid w:val="6E173433"/>
    <w:multiLevelType w:val="hybridMultilevel"/>
    <w:tmpl w:val="92B242A2"/>
    <w:lvl w:ilvl="0" w:tplc="042E91CA">
      <w:start w:val="1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C954BA"/>
    <w:multiLevelType w:val="hybridMultilevel"/>
    <w:tmpl w:val="39A03B50"/>
    <w:lvl w:ilvl="0" w:tplc="38CA0A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4DF602C"/>
    <w:multiLevelType w:val="hybridMultilevel"/>
    <w:tmpl w:val="D452E1F6"/>
    <w:lvl w:ilvl="0" w:tplc="CEF4EF8E">
      <w:start w:val="1"/>
      <w:numFmt w:val="upperLetter"/>
      <w:lvlText w:val="%1."/>
      <w:lvlJc w:val="left"/>
      <w:pPr>
        <w:ind w:left="38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10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82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54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26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398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70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42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144" w:hanging="180"/>
      </w:pPr>
      <w:rPr>
        <w:rFonts w:cs="Times New Roman"/>
      </w:rPr>
    </w:lvl>
  </w:abstractNum>
  <w:abstractNum w:abstractNumId="16" w15:restartNumberingAfterBreak="0">
    <w:nsid w:val="760E3987"/>
    <w:multiLevelType w:val="hybridMultilevel"/>
    <w:tmpl w:val="20BE61C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CF21D85"/>
    <w:multiLevelType w:val="multilevel"/>
    <w:tmpl w:val="28B63F04"/>
    <w:lvl w:ilvl="0">
      <w:start w:val="4"/>
      <w:numFmt w:val="decimal"/>
      <w:lvlText w:val="%1."/>
      <w:lvlJc w:val="left"/>
      <w:pPr>
        <w:ind w:left="2667" w:hanging="54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 w16cid:durableId="879704132">
    <w:abstractNumId w:val="15"/>
  </w:num>
  <w:num w:numId="2" w16cid:durableId="1156606267">
    <w:abstractNumId w:val="14"/>
  </w:num>
  <w:num w:numId="3" w16cid:durableId="1010646960">
    <w:abstractNumId w:val="10"/>
  </w:num>
  <w:num w:numId="4" w16cid:durableId="305821531">
    <w:abstractNumId w:val="3"/>
  </w:num>
  <w:num w:numId="5" w16cid:durableId="612984672">
    <w:abstractNumId w:val="17"/>
  </w:num>
  <w:num w:numId="6" w16cid:durableId="281306380">
    <w:abstractNumId w:val="2"/>
  </w:num>
  <w:num w:numId="7" w16cid:durableId="1443108979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0382775">
    <w:abstractNumId w:val="1"/>
  </w:num>
  <w:num w:numId="9" w16cid:durableId="1386027544">
    <w:abstractNumId w:val="4"/>
  </w:num>
  <w:num w:numId="10" w16cid:durableId="792594546">
    <w:abstractNumId w:val="13"/>
  </w:num>
  <w:num w:numId="11" w16cid:durableId="1044405377">
    <w:abstractNumId w:val="16"/>
  </w:num>
  <w:num w:numId="12" w16cid:durableId="2060931856">
    <w:abstractNumId w:val="11"/>
  </w:num>
  <w:num w:numId="13" w16cid:durableId="1291401533">
    <w:abstractNumId w:val="12"/>
  </w:num>
  <w:num w:numId="14" w16cid:durableId="555118697">
    <w:abstractNumId w:val="5"/>
  </w:num>
  <w:num w:numId="15" w16cid:durableId="971595602">
    <w:abstractNumId w:val="0"/>
  </w:num>
  <w:num w:numId="16" w16cid:durableId="635988176">
    <w:abstractNumId w:val="9"/>
  </w:num>
  <w:num w:numId="17" w16cid:durableId="1240628264">
    <w:abstractNumId w:val="6"/>
  </w:num>
  <w:num w:numId="18" w16cid:durableId="1600020795">
    <w:abstractNumId w:val="7"/>
  </w:num>
  <w:num w:numId="19" w16cid:durableId="13199184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C3"/>
    <w:rsid w:val="00000665"/>
    <w:rsid w:val="00004149"/>
    <w:rsid w:val="000114E8"/>
    <w:rsid w:val="000206F5"/>
    <w:rsid w:val="00031840"/>
    <w:rsid w:val="00035BEA"/>
    <w:rsid w:val="00052161"/>
    <w:rsid w:val="000738DD"/>
    <w:rsid w:val="000745A1"/>
    <w:rsid w:val="00076426"/>
    <w:rsid w:val="00080AC4"/>
    <w:rsid w:val="00087206"/>
    <w:rsid w:val="000A6C50"/>
    <w:rsid w:val="000C2CF1"/>
    <w:rsid w:val="00113E2B"/>
    <w:rsid w:val="001157D8"/>
    <w:rsid w:val="00116EF7"/>
    <w:rsid w:val="001311A5"/>
    <w:rsid w:val="0015157C"/>
    <w:rsid w:val="00153A51"/>
    <w:rsid w:val="001572D2"/>
    <w:rsid w:val="0016636F"/>
    <w:rsid w:val="00167511"/>
    <w:rsid w:val="00180BA2"/>
    <w:rsid w:val="0018433C"/>
    <w:rsid w:val="00184527"/>
    <w:rsid w:val="00184846"/>
    <w:rsid w:val="001A300D"/>
    <w:rsid w:val="001B4961"/>
    <w:rsid w:val="001E35EC"/>
    <w:rsid w:val="001F08CF"/>
    <w:rsid w:val="00201D3C"/>
    <w:rsid w:val="00205E81"/>
    <w:rsid w:val="00213919"/>
    <w:rsid w:val="00216E0C"/>
    <w:rsid w:val="00220496"/>
    <w:rsid w:val="0022691F"/>
    <w:rsid w:val="00233A87"/>
    <w:rsid w:val="0023500C"/>
    <w:rsid w:val="00237A12"/>
    <w:rsid w:val="00251D29"/>
    <w:rsid w:val="00273E6A"/>
    <w:rsid w:val="002743B6"/>
    <w:rsid w:val="00276314"/>
    <w:rsid w:val="00285DA0"/>
    <w:rsid w:val="00290994"/>
    <w:rsid w:val="002C1B9E"/>
    <w:rsid w:val="002C64E4"/>
    <w:rsid w:val="002D2D9F"/>
    <w:rsid w:val="002D36A9"/>
    <w:rsid w:val="002E3228"/>
    <w:rsid w:val="00302C7D"/>
    <w:rsid w:val="003128E0"/>
    <w:rsid w:val="00330F65"/>
    <w:rsid w:val="00345A83"/>
    <w:rsid w:val="0034721A"/>
    <w:rsid w:val="00362F9E"/>
    <w:rsid w:val="00365C7A"/>
    <w:rsid w:val="003667E5"/>
    <w:rsid w:val="003749CF"/>
    <w:rsid w:val="00374B02"/>
    <w:rsid w:val="003828A1"/>
    <w:rsid w:val="00386FCA"/>
    <w:rsid w:val="003906B8"/>
    <w:rsid w:val="003959E7"/>
    <w:rsid w:val="003A06D7"/>
    <w:rsid w:val="003A5B17"/>
    <w:rsid w:val="003B1FCE"/>
    <w:rsid w:val="003C614E"/>
    <w:rsid w:val="003D17C1"/>
    <w:rsid w:val="003E22B2"/>
    <w:rsid w:val="003E665B"/>
    <w:rsid w:val="00404352"/>
    <w:rsid w:val="00411ADF"/>
    <w:rsid w:val="00413ECC"/>
    <w:rsid w:val="0044196F"/>
    <w:rsid w:val="00445353"/>
    <w:rsid w:val="00450653"/>
    <w:rsid w:val="00451B19"/>
    <w:rsid w:val="00457DC3"/>
    <w:rsid w:val="00461A10"/>
    <w:rsid w:val="0047107C"/>
    <w:rsid w:val="00475D03"/>
    <w:rsid w:val="00481D9D"/>
    <w:rsid w:val="004947A1"/>
    <w:rsid w:val="004B30B3"/>
    <w:rsid w:val="004C2DC0"/>
    <w:rsid w:val="004C4E50"/>
    <w:rsid w:val="004D1813"/>
    <w:rsid w:val="004E010F"/>
    <w:rsid w:val="004E047F"/>
    <w:rsid w:val="004E61A0"/>
    <w:rsid w:val="004F4A33"/>
    <w:rsid w:val="004F5A56"/>
    <w:rsid w:val="00500F21"/>
    <w:rsid w:val="00536FF1"/>
    <w:rsid w:val="0054452C"/>
    <w:rsid w:val="005503DB"/>
    <w:rsid w:val="00555DDC"/>
    <w:rsid w:val="00566B7E"/>
    <w:rsid w:val="00575741"/>
    <w:rsid w:val="005811AC"/>
    <w:rsid w:val="00585201"/>
    <w:rsid w:val="00594924"/>
    <w:rsid w:val="005959E9"/>
    <w:rsid w:val="005A580A"/>
    <w:rsid w:val="005C1995"/>
    <w:rsid w:val="005C5CAD"/>
    <w:rsid w:val="005C68B6"/>
    <w:rsid w:val="005D1258"/>
    <w:rsid w:val="005D3010"/>
    <w:rsid w:val="005D7C62"/>
    <w:rsid w:val="006040C6"/>
    <w:rsid w:val="00615E4D"/>
    <w:rsid w:val="0064392B"/>
    <w:rsid w:val="006443E4"/>
    <w:rsid w:val="00645925"/>
    <w:rsid w:val="0065064D"/>
    <w:rsid w:val="00681EF8"/>
    <w:rsid w:val="006A5328"/>
    <w:rsid w:val="006B3506"/>
    <w:rsid w:val="006B3856"/>
    <w:rsid w:val="006C03B6"/>
    <w:rsid w:val="006D305A"/>
    <w:rsid w:val="006E43A4"/>
    <w:rsid w:val="006F0A36"/>
    <w:rsid w:val="006F79EF"/>
    <w:rsid w:val="00705A3F"/>
    <w:rsid w:val="00710AC2"/>
    <w:rsid w:val="007124C2"/>
    <w:rsid w:val="00717E1B"/>
    <w:rsid w:val="007337D4"/>
    <w:rsid w:val="00751BE0"/>
    <w:rsid w:val="00752976"/>
    <w:rsid w:val="0076725E"/>
    <w:rsid w:val="007928B0"/>
    <w:rsid w:val="007B0E87"/>
    <w:rsid w:val="007B1214"/>
    <w:rsid w:val="007B2752"/>
    <w:rsid w:val="007C4BBE"/>
    <w:rsid w:val="007D18CE"/>
    <w:rsid w:val="007D1F16"/>
    <w:rsid w:val="007E0280"/>
    <w:rsid w:val="00806E49"/>
    <w:rsid w:val="008356E0"/>
    <w:rsid w:val="00841073"/>
    <w:rsid w:val="008412D3"/>
    <w:rsid w:val="00842F85"/>
    <w:rsid w:val="00854FD9"/>
    <w:rsid w:val="00867912"/>
    <w:rsid w:val="00885C9B"/>
    <w:rsid w:val="0089397D"/>
    <w:rsid w:val="008B4ACE"/>
    <w:rsid w:val="008B6597"/>
    <w:rsid w:val="008C33AA"/>
    <w:rsid w:val="008D3281"/>
    <w:rsid w:val="008D6699"/>
    <w:rsid w:val="008F3C86"/>
    <w:rsid w:val="00901167"/>
    <w:rsid w:val="00902871"/>
    <w:rsid w:val="00906EAC"/>
    <w:rsid w:val="009111EE"/>
    <w:rsid w:val="00944727"/>
    <w:rsid w:val="009460C6"/>
    <w:rsid w:val="00947DA7"/>
    <w:rsid w:val="00953A7A"/>
    <w:rsid w:val="00971858"/>
    <w:rsid w:val="009900F1"/>
    <w:rsid w:val="0099688F"/>
    <w:rsid w:val="009A2251"/>
    <w:rsid w:val="009A5012"/>
    <w:rsid w:val="009B374B"/>
    <w:rsid w:val="009D2DD6"/>
    <w:rsid w:val="009D4F04"/>
    <w:rsid w:val="009D557B"/>
    <w:rsid w:val="009E5087"/>
    <w:rsid w:val="009F063F"/>
    <w:rsid w:val="00A018DE"/>
    <w:rsid w:val="00A055FF"/>
    <w:rsid w:val="00A10FA6"/>
    <w:rsid w:val="00A271E5"/>
    <w:rsid w:val="00A35577"/>
    <w:rsid w:val="00A60A0C"/>
    <w:rsid w:val="00A67A4F"/>
    <w:rsid w:val="00A742E5"/>
    <w:rsid w:val="00A85D77"/>
    <w:rsid w:val="00A91860"/>
    <w:rsid w:val="00AA1716"/>
    <w:rsid w:val="00AB1825"/>
    <w:rsid w:val="00AC64AE"/>
    <w:rsid w:val="00AD2946"/>
    <w:rsid w:val="00AF355A"/>
    <w:rsid w:val="00AF3A43"/>
    <w:rsid w:val="00B040DC"/>
    <w:rsid w:val="00B24C19"/>
    <w:rsid w:val="00B43277"/>
    <w:rsid w:val="00B469EB"/>
    <w:rsid w:val="00B637F3"/>
    <w:rsid w:val="00B73E23"/>
    <w:rsid w:val="00B74D81"/>
    <w:rsid w:val="00B8491B"/>
    <w:rsid w:val="00BB38C4"/>
    <w:rsid w:val="00BC23E8"/>
    <w:rsid w:val="00BD43BE"/>
    <w:rsid w:val="00BE17C0"/>
    <w:rsid w:val="00BF6627"/>
    <w:rsid w:val="00C05E67"/>
    <w:rsid w:val="00C10B9C"/>
    <w:rsid w:val="00C23A43"/>
    <w:rsid w:val="00C369F6"/>
    <w:rsid w:val="00C51CFE"/>
    <w:rsid w:val="00C910B2"/>
    <w:rsid w:val="00CA65F8"/>
    <w:rsid w:val="00CB2B2F"/>
    <w:rsid w:val="00CD5680"/>
    <w:rsid w:val="00CE03CD"/>
    <w:rsid w:val="00D13E1B"/>
    <w:rsid w:val="00D26430"/>
    <w:rsid w:val="00D36C00"/>
    <w:rsid w:val="00D631B3"/>
    <w:rsid w:val="00D66EA4"/>
    <w:rsid w:val="00D738D8"/>
    <w:rsid w:val="00D912B6"/>
    <w:rsid w:val="00D92A92"/>
    <w:rsid w:val="00D94056"/>
    <w:rsid w:val="00D94EDD"/>
    <w:rsid w:val="00D9603B"/>
    <w:rsid w:val="00DA69EF"/>
    <w:rsid w:val="00DB1A14"/>
    <w:rsid w:val="00DD6F29"/>
    <w:rsid w:val="00DE4161"/>
    <w:rsid w:val="00E06110"/>
    <w:rsid w:val="00E07303"/>
    <w:rsid w:val="00E2388F"/>
    <w:rsid w:val="00E246A0"/>
    <w:rsid w:val="00E24EAC"/>
    <w:rsid w:val="00E554FC"/>
    <w:rsid w:val="00E610A2"/>
    <w:rsid w:val="00E63850"/>
    <w:rsid w:val="00E66F1F"/>
    <w:rsid w:val="00E73C11"/>
    <w:rsid w:val="00E84D60"/>
    <w:rsid w:val="00EA4352"/>
    <w:rsid w:val="00EB4356"/>
    <w:rsid w:val="00EB5163"/>
    <w:rsid w:val="00ED37B5"/>
    <w:rsid w:val="00EE5499"/>
    <w:rsid w:val="00EE5C14"/>
    <w:rsid w:val="00EF3ADE"/>
    <w:rsid w:val="00EF4AD4"/>
    <w:rsid w:val="00EF7442"/>
    <w:rsid w:val="00F1406A"/>
    <w:rsid w:val="00F152DC"/>
    <w:rsid w:val="00F15FC0"/>
    <w:rsid w:val="00F37BB8"/>
    <w:rsid w:val="00F5075E"/>
    <w:rsid w:val="00F625B0"/>
    <w:rsid w:val="00F71F2D"/>
    <w:rsid w:val="00F83282"/>
    <w:rsid w:val="00FA3A43"/>
    <w:rsid w:val="00FC2443"/>
    <w:rsid w:val="00FC4E99"/>
    <w:rsid w:val="00FF01AB"/>
    <w:rsid w:val="00FF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637705"/>
  <w15:docId w15:val="{197728C0-E3AA-47A6-A5E0-37248D4AF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locked="1" w:semiHidden="1" w:uiPriority="0" w:unhideWhenUsed="1"/>
    <w:lsdException w:name="Table Subtle 2" w:semiHidden="1" w:unhideWhenUsed="1"/>
    <w:lsdException w:name="Table Web 1" w:semiHidden="1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BBE"/>
    <w:pPr>
      <w:spacing w:after="160" w:line="259" w:lineRule="auto"/>
    </w:pPr>
    <w:rPr>
      <w:sz w:val="22"/>
      <w:szCs w:val="22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D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20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220496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rsid w:val="00F37BB8"/>
    <w:rPr>
      <w:rFonts w:cs="Times New Roman"/>
      <w:color w:val="0563C1"/>
      <w:u w:val="single"/>
    </w:rPr>
  </w:style>
  <w:style w:type="character" w:customStyle="1" w:styleId="Neapdorotaspaminjimas1">
    <w:name w:val="Neapdorotas paminėjimas1"/>
    <w:uiPriority w:val="99"/>
    <w:semiHidden/>
    <w:rsid w:val="00F37BB8"/>
    <w:rPr>
      <w:rFonts w:cs="Times New Roman"/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rsid w:val="00CE03C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HeaderChar">
    <w:name w:val="Header Char"/>
    <w:link w:val="Header"/>
    <w:uiPriority w:val="99"/>
    <w:locked/>
    <w:rsid w:val="00CE03CD"/>
    <w:rPr>
      <w:rFonts w:ascii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CE03CD"/>
    <w:pPr>
      <w:spacing w:after="0" w:line="240" w:lineRule="auto"/>
      <w:ind w:firstLine="720"/>
      <w:jc w:val="both"/>
    </w:pPr>
    <w:rPr>
      <w:rFonts w:ascii="Times New Roman" w:eastAsia="Times New Roman" w:hAnsi="Times New Roman"/>
      <w:szCs w:val="24"/>
    </w:rPr>
  </w:style>
  <w:style w:type="character" w:customStyle="1" w:styleId="BodyTextIndentChar">
    <w:name w:val="Body Text Indent Char"/>
    <w:link w:val="BodyTextIndent"/>
    <w:uiPriority w:val="99"/>
    <w:semiHidden/>
    <w:locked/>
    <w:rsid w:val="00CE03CD"/>
    <w:rPr>
      <w:rFonts w:ascii="Times New Roman" w:hAnsi="Times New Roman" w:cs="Times New Roman"/>
      <w:sz w:val="24"/>
      <w:szCs w:val="24"/>
    </w:rPr>
  </w:style>
  <w:style w:type="paragraph" w:customStyle="1" w:styleId="WW-HTMLPreformatted">
    <w:name w:val="WW-HTML Preformatted"/>
    <w:basedOn w:val="Normal"/>
    <w:uiPriority w:val="99"/>
    <w:rsid w:val="00CE03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3959E7"/>
    <w:pPr>
      <w:spacing w:after="120"/>
    </w:pPr>
  </w:style>
  <w:style w:type="character" w:customStyle="1" w:styleId="BodyTextChar">
    <w:name w:val="Body Text Char"/>
    <w:link w:val="BodyText"/>
    <w:uiPriority w:val="99"/>
    <w:semiHidden/>
    <w:locked/>
    <w:rsid w:val="003959E7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854FD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54FD9"/>
    <w:rPr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FC4E99"/>
    <w:rPr>
      <w:sz w:val="22"/>
      <w:szCs w:val="22"/>
      <w:lang w:val="lt-LT"/>
    </w:rPr>
  </w:style>
  <w:style w:type="character" w:styleId="CommentReference">
    <w:name w:val="annotation reference"/>
    <w:uiPriority w:val="99"/>
    <w:semiHidden/>
    <w:unhideWhenUsed/>
    <w:rsid w:val="00F152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52D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152D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52D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152DC"/>
    <w:rPr>
      <w:b/>
      <w:bCs/>
      <w:lang w:eastAsia="en-US"/>
    </w:rPr>
  </w:style>
  <w:style w:type="paragraph" w:customStyle="1" w:styleId="WW-BodyText2">
    <w:name w:val="WW-Body Text 2"/>
    <w:basedOn w:val="Normal"/>
    <w:rsid w:val="00575741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4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7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1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9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e9908ed4729f4de094f764678096c0a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66590-9EF3-45CD-8572-1089E36D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e9908ed4729f4de094f764678096c0a0</Template>
  <TotalTime>22</TotalTime>
  <Pages>9</Pages>
  <Words>1772</Words>
  <Characters>13437</Characters>
  <Application>Microsoft Office Word</Application>
  <DocSecurity>0</DocSecurity>
  <Lines>407</Lines>
  <Paragraphs>217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KAIŠIADORIŲ RAJONO SAVIVALDYBĖS VISUOMENĖS SVEIKATOS RĖMIMO SPECIALIOSIOS PROGRAMOS ĮGYVENDINIMO TVARKOS APRAŠO PATVIRTINIMO</vt:lpstr>
      <vt:lpstr>DĖL KAIŠIADORIŲ RAJONO SAVIVALDYBĖS VISUOMENĖS SVEIKATOS RĖMIMO SPECIALIOSIOS PROGRAMOS ĮGYVENDINIMO TVARKOS APRAŠO PATVIRTINIMO</vt:lpstr>
    </vt:vector>
  </TitlesOfParts>
  <Manager>2025-04-24</Manager>
  <Company/>
  <LinksUpToDate>false</LinksUpToDate>
  <CharactersWithSpaces>14992</CharactersWithSpaces>
  <SharedDoc>false</SharedDoc>
  <HLinks>
    <vt:vector size="6" baseType="variant">
      <vt:variant>
        <vt:i4>3014690</vt:i4>
      </vt:variant>
      <vt:variant>
        <vt:i4>0</vt:i4>
      </vt:variant>
      <vt:variant>
        <vt:i4>0</vt:i4>
      </vt:variant>
      <vt:variant>
        <vt:i4>5</vt:i4>
      </vt:variant>
      <vt:variant>
        <vt:lpwstr>https://kaisiadorys.lt/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KAIŠIADORIŲ RAJONO SAVIVALDYBĖS VISUOMENĖS SVEIKATOS RĖMIMO SPECIALIOSIOS PROGRAMOS ĮGYVENDINIMO TVARKOS APRAŠO PATVIRTINIMO</dc:title>
  <dc:subject>V17E-111</dc:subject>
  <dc:creator>KAIŠIADORIŲ RAJONO SAVIVALDYBĖS TARYBA</dc:creator>
  <cp:keywords/>
  <dc:description/>
  <cp:lastModifiedBy>Aušra Laričevienė</cp:lastModifiedBy>
  <cp:revision>8</cp:revision>
  <cp:lastPrinted>2025-01-21T11:07:00Z</cp:lastPrinted>
  <dcterms:created xsi:type="dcterms:W3CDTF">2025-04-18T05:04:00Z</dcterms:created>
  <dcterms:modified xsi:type="dcterms:W3CDTF">2025-04-28T09:06:00Z</dcterms:modified>
  <cp:category>SPRENDIMAS</cp:category>
</cp:coreProperties>
</file>